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8CC2A" w14:textId="4B8EE7C1" w:rsidR="0060282A" w:rsidRPr="00860DF1" w:rsidRDefault="003D5C01" w:rsidP="00C807BC">
      <w:pPr>
        <w:pStyle w:val="BodyText"/>
      </w:pPr>
      <w:r>
        <w:t>,</w:t>
      </w:r>
    </w:p>
    <w:p w14:paraId="1B5B015C" w14:textId="6ED03AB1" w:rsidR="009E7E10" w:rsidRDefault="00C807BC" w:rsidP="009E7E10">
      <w:pPr>
        <w:jc w:val="right"/>
      </w:pPr>
      <w:r>
        <w:t>Laois</w:t>
      </w:r>
      <w:r w:rsidR="009E7E10">
        <w:t xml:space="preserve"> County Council,</w:t>
      </w:r>
    </w:p>
    <w:p w14:paraId="2CDA9CED" w14:textId="1BD22F9A" w:rsidR="009E7E10" w:rsidRDefault="009E7E10" w:rsidP="009E7E10">
      <w:pPr>
        <w:jc w:val="right"/>
      </w:pPr>
      <w:r>
        <w:t>Planning Department,</w:t>
      </w:r>
    </w:p>
    <w:p w14:paraId="6978DD44" w14:textId="0E60FBA2" w:rsidR="009E7E10" w:rsidRPr="00BD288A" w:rsidRDefault="009E7E10" w:rsidP="009E7E10">
      <w:pPr>
        <w:jc w:val="right"/>
        <w:rPr>
          <w:lang w:val="fr-FR"/>
        </w:rPr>
      </w:pPr>
      <w:r w:rsidRPr="00BD288A">
        <w:rPr>
          <w:lang w:val="fr-FR"/>
        </w:rPr>
        <w:t xml:space="preserve">Aras an </w:t>
      </w:r>
      <w:proofErr w:type="spellStart"/>
      <w:r w:rsidRPr="00BD288A">
        <w:rPr>
          <w:lang w:val="fr-FR"/>
        </w:rPr>
        <w:t>Chontae</w:t>
      </w:r>
      <w:proofErr w:type="spellEnd"/>
      <w:r w:rsidRPr="00BD288A">
        <w:rPr>
          <w:lang w:val="fr-FR"/>
        </w:rPr>
        <w:t>,</w:t>
      </w:r>
    </w:p>
    <w:p w14:paraId="39A2261B" w14:textId="60C096FD" w:rsidR="009E7E10" w:rsidRPr="00C807BC" w:rsidRDefault="00C807BC" w:rsidP="009E7E10">
      <w:pPr>
        <w:jc w:val="right"/>
        <w:rPr>
          <w:lang w:val="fr-FR"/>
        </w:rPr>
      </w:pPr>
      <w:r w:rsidRPr="00C807BC">
        <w:rPr>
          <w:lang w:val="fr-FR"/>
        </w:rPr>
        <w:t>James Fintan Lalor Ave</w:t>
      </w:r>
      <w:r w:rsidR="009E7E10" w:rsidRPr="00C807BC">
        <w:rPr>
          <w:lang w:val="fr-FR"/>
        </w:rPr>
        <w:t>,</w:t>
      </w:r>
    </w:p>
    <w:p w14:paraId="1F4D2B85" w14:textId="607713C9" w:rsidR="009E7E10" w:rsidRPr="00BD288A" w:rsidRDefault="00C807BC" w:rsidP="009E7E10">
      <w:pPr>
        <w:jc w:val="right"/>
      </w:pPr>
      <w:proofErr w:type="spellStart"/>
      <w:r w:rsidRPr="00BD288A">
        <w:t>Kylekiproe</w:t>
      </w:r>
      <w:proofErr w:type="spellEnd"/>
    </w:p>
    <w:p w14:paraId="533EED1F" w14:textId="41CB5E72" w:rsidR="00C807BC" w:rsidRPr="00BD288A" w:rsidRDefault="00C807BC" w:rsidP="009E7E10">
      <w:pPr>
        <w:jc w:val="right"/>
      </w:pPr>
      <w:r w:rsidRPr="00BD288A">
        <w:t>Portlaoise</w:t>
      </w:r>
    </w:p>
    <w:p w14:paraId="31F31119" w14:textId="06C75211" w:rsidR="00C807BC" w:rsidRPr="00C807BC" w:rsidRDefault="00C807BC" w:rsidP="009E7E10">
      <w:pPr>
        <w:jc w:val="right"/>
      </w:pPr>
      <w:r w:rsidRPr="00C807BC">
        <w:t>Co Laois</w:t>
      </w:r>
    </w:p>
    <w:p w14:paraId="53ECEB7D" w14:textId="55B3C6DA" w:rsidR="009E7E10" w:rsidRPr="00C807BC" w:rsidRDefault="00C807BC" w:rsidP="009E7E10">
      <w:pPr>
        <w:jc w:val="right"/>
      </w:pPr>
      <w:r w:rsidRPr="00C807BC">
        <w:t>R32 EHP9</w:t>
      </w:r>
    </w:p>
    <w:p w14:paraId="2987BAAC" w14:textId="77777777" w:rsidR="00732903" w:rsidRPr="00C807BC" w:rsidRDefault="00732903" w:rsidP="00732903">
      <w:pPr>
        <w:jc w:val="right"/>
      </w:pPr>
    </w:p>
    <w:p w14:paraId="2A5FE9FA" w14:textId="62D39CB5" w:rsidR="0060282A" w:rsidRPr="008B0113" w:rsidRDefault="0060282A" w:rsidP="0060282A">
      <w:r>
        <w:t xml:space="preserve">Date of Application: </w:t>
      </w:r>
      <w:r w:rsidR="00C807BC">
        <w:t>29</w:t>
      </w:r>
      <w:r w:rsidR="00951449">
        <w:t>/</w:t>
      </w:r>
      <w:r w:rsidR="00C807BC">
        <w:t>10</w:t>
      </w:r>
      <w:r w:rsidR="00951449">
        <w:t>/2021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7C3A34DC" w:rsidR="0060282A" w:rsidRDefault="0060282A" w:rsidP="0060282A">
      <w:r>
        <w:t>Further to our pre-application review held on the</w:t>
      </w:r>
      <w:r w:rsidR="00442E38">
        <w:t xml:space="preserve"> </w:t>
      </w:r>
      <w:r w:rsidR="00BD288A">
        <w:t>2</w:t>
      </w:r>
      <w:r w:rsidR="00C807BC">
        <w:t>5</w:t>
      </w:r>
      <w:r w:rsidR="00442E38">
        <w:t>/0</w:t>
      </w:r>
      <w:r w:rsidR="00C807BC">
        <w:t>8</w:t>
      </w:r>
      <w:r w:rsidR="00442E38">
        <w:t>/2021</w:t>
      </w:r>
      <w:r>
        <w:t>, NBI Infrastructure DAC (“</w:t>
      </w:r>
      <w:r w:rsidRPr="3DA70DD3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3DA70DD3">
        <w:rPr>
          <w:b/>
          <w:bCs/>
        </w:rPr>
        <w:t>Development</w:t>
      </w:r>
      <w:r>
        <w:t>”) at the location(s) described in Schedule Two (the “</w:t>
      </w:r>
      <w:r w:rsidRPr="3DA70DD3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 xml:space="preserve">scope of this </w:t>
      </w:r>
      <w:proofErr w:type="gramStart"/>
      <w:r w:rsidR="0060282A" w:rsidRPr="008B0113">
        <w:t>application</w:t>
      </w:r>
      <w:r w:rsidR="0060282A">
        <w:t>;</w:t>
      </w:r>
      <w:proofErr w:type="gramEnd"/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 xml:space="preserve">the Planning and Development Regulations </w:t>
      </w:r>
      <w:proofErr w:type="gramStart"/>
      <w:r w:rsidR="0060282A" w:rsidRPr="00F000E0">
        <w:t>2001;</w:t>
      </w:r>
      <w:proofErr w:type="gramEnd"/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 xml:space="preserve">nsured that the proposed Development and associated works will not cause any issue that would endanger public safety by reason of traffic hazard or obstruction to road </w:t>
      </w:r>
      <w:proofErr w:type="gramStart"/>
      <w:r w:rsidR="0060282A" w:rsidRPr="008B0113">
        <w:t>users</w:t>
      </w:r>
      <w:r w:rsidR="0060282A">
        <w:t>;</w:t>
      </w:r>
      <w:proofErr w:type="gramEnd"/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 xml:space="preserve">ocated poles in accordance with its design Guidelines for Assessing Locations for New Roadside Utility </w:t>
      </w:r>
      <w:proofErr w:type="gramStart"/>
      <w:r w:rsidR="0060282A" w:rsidRPr="008B0113">
        <w:t>Poles</w:t>
      </w:r>
      <w:r w:rsidR="0060282A">
        <w:t>;</w:t>
      </w:r>
      <w:proofErr w:type="gramEnd"/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2CEEB1BD" w:rsidR="37C675F8" w:rsidRDefault="009E7E10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>
        <w:rPr>
          <w:rFonts w:ascii="Bradley Hand ITC" w:eastAsia="Bradley Hand ITC" w:hAnsi="Bradley Hand ITC" w:cs="Bradley Hand ITC"/>
          <w:sz w:val="28"/>
          <w:szCs w:val="28"/>
        </w:rPr>
        <w:t>Padraig Herlihy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DA96AAF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4D6DC21B" w:rsidR="0060282A" w:rsidRPr="007B3A0E" w:rsidRDefault="00C807BC" w:rsidP="7D80071A">
            <w:r>
              <w:t>Laois</w:t>
            </w:r>
            <w:r w:rsidR="009E7E10" w:rsidRPr="007B3A0E">
              <w:t xml:space="preserve"> County Council</w:t>
            </w:r>
          </w:p>
        </w:tc>
      </w:tr>
      <w:tr w:rsidR="0060282A" w:rsidRPr="008B0113" w14:paraId="62E51345" w14:textId="77777777" w:rsidTr="1DA96AAF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372ACBDF" w:rsidR="0060282A" w:rsidRPr="00C807BC" w:rsidRDefault="00C807BC" w:rsidP="7D80071A">
            <w:pPr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Borris</w:t>
            </w:r>
            <w:proofErr w:type="spellEnd"/>
            <w:r>
              <w:rPr>
                <w:rFonts w:cs="Calibri"/>
                <w:color w:val="000000"/>
              </w:rPr>
              <w:t>-in-</w:t>
            </w:r>
            <w:proofErr w:type="spellStart"/>
            <w:r>
              <w:rPr>
                <w:rFonts w:cs="Calibri"/>
                <w:color w:val="000000"/>
              </w:rPr>
              <w:t>Ossory</w:t>
            </w:r>
            <w:proofErr w:type="spellEnd"/>
            <w:r>
              <w:rPr>
                <w:rFonts w:cs="Calibri"/>
                <w:color w:val="000000"/>
              </w:rPr>
              <w:t xml:space="preserve"> – </w:t>
            </w:r>
            <w:proofErr w:type="spellStart"/>
            <w:proofErr w:type="gramStart"/>
            <w:r>
              <w:rPr>
                <w:rFonts w:cs="Calibri"/>
                <w:color w:val="000000"/>
              </w:rPr>
              <w:t>Mountmellick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r w:rsidR="4CAEE317" w:rsidRPr="007B3A0E">
              <w:t xml:space="preserve"> MD</w:t>
            </w:r>
            <w:proofErr w:type="gramEnd"/>
          </w:p>
        </w:tc>
      </w:tr>
      <w:tr w:rsidR="0060282A" w:rsidRPr="008B0113" w14:paraId="0850EB72" w14:textId="77777777" w:rsidTr="1DA96AAF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1A32FA3E" w:rsidR="0060282A" w:rsidRPr="007B3A0E" w:rsidRDefault="2B980FE2" w:rsidP="3DA70DD3">
            <w:r w:rsidRPr="007B3A0E">
              <w:t>2021</w:t>
            </w:r>
            <w:r w:rsidR="00C807BC">
              <w:t>LS040</w:t>
            </w:r>
            <w:r w:rsidR="00BD288A">
              <w:t>3</w:t>
            </w:r>
          </w:p>
        </w:tc>
      </w:tr>
      <w:tr w:rsidR="0060282A" w:rsidRPr="008B0113" w14:paraId="5A25E4E1" w14:textId="77777777" w:rsidTr="1DA96AAF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06E8E529" w14:textId="77777777" w:rsidR="0060282A" w:rsidRDefault="009A0734" w:rsidP="7D80071A">
            <w:r>
              <w:t>29</w:t>
            </w:r>
          </w:p>
          <w:p w14:paraId="7CC62FD4" w14:textId="3302A10B" w:rsidR="009A0734" w:rsidRPr="007B3A0E" w:rsidRDefault="009A0734" w:rsidP="7D80071A"/>
        </w:tc>
      </w:tr>
      <w:tr w:rsidR="0060282A" w:rsidRPr="008B0113" w14:paraId="2D5F271D" w14:textId="77777777" w:rsidTr="1DA96AAF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0FE042AC" w:rsidR="0060282A" w:rsidRPr="007B3A0E" w:rsidRDefault="009A0734" w:rsidP="7D80071A">
            <w:r>
              <w:t>94368</w:t>
            </w:r>
            <w:r w:rsidR="00062F28" w:rsidRPr="007B3A0E">
              <w:t>m</w:t>
            </w:r>
          </w:p>
        </w:tc>
      </w:tr>
      <w:tr w:rsidR="0060282A" w:rsidRPr="008B0113" w14:paraId="75962038" w14:textId="77777777" w:rsidTr="1DA96AAF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58BBFCB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DA96AAF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number;</w:t>
            </w:r>
            <w:proofErr w:type="gramEnd"/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proofErr w:type="gramStart"/>
            <w:r>
              <w:rPr>
                <w:sz w:val="21"/>
              </w:rPr>
              <w:t>photograph;</w:t>
            </w:r>
            <w:proofErr w:type="gramEnd"/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url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DA96AAF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69FDDB53" w:rsidR="0060282A" w:rsidRPr="008B0113" w:rsidRDefault="0060282A" w:rsidP="0082158D">
            <w:r w:rsidRPr="00E446E4">
              <w:t>[</w:t>
            </w:r>
            <w:r w:rsidR="009A0734">
              <w:t>94368</w:t>
            </w:r>
            <w:r w:rsidR="724A035A" w:rsidRPr="00E446E4">
              <w:t>m</w:t>
            </w:r>
            <w:r w:rsidRPr="00E446E4">
              <w:t>]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DA96AAF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Streetview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proofErr w:type="gramStart"/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proofErr w:type="gramEnd"/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DA96AAF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proofErr w:type="gramStart"/>
            <w:r>
              <w:rPr>
                <w:i/>
                <w:sz w:val="21"/>
              </w:rPr>
              <w:t>i.e.</w:t>
            </w:r>
            <w:proofErr w:type="gramEnd"/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DA96AAF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DA96AAF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103FB95" w14:textId="77777777" w:rsidTr="1DA96AAF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7D02A4E0" w14:textId="0D976293" w:rsidR="00C807BC" w:rsidRPr="00C807BC" w:rsidRDefault="00C807BC" w:rsidP="00C807BC">
            <w:pPr>
              <w:rPr>
                <w:highlight w:val="yellow"/>
              </w:rPr>
            </w:pPr>
            <w:r>
              <w:t>DA</w:t>
            </w:r>
            <w:r w:rsidR="00EF33EC">
              <w:t xml:space="preserve">123-1-Johnstown- </w:t>
            </w:r>
            <w:proofErr w:type="spellStart"/>
            <w:r w:rsidR="00EF33EC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Borris</w:t>
            </w:r>
            <w:proofErr w:type="spellEnd"/>
            <w:r w:rsidR="00EF33EC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-in-</w:t>
            </w:r>
            <w:proofErr w:type="spellStart"/>
            <w:r w:rsidR="00EF33EC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Ossory</w:t>
            </w:r>
            <w:proofErr w:type="spellEnd"/>
            <w:r w:rsidR="00EF33EC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 xml:space="preserve"> – </w:t>
            </w:r>
            <w:proofErr w:type="spellStart"/>
            <w:r w:rsidR="00EF33EC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Mountmellick</w:t>
            </w:r>
            <w:proofErr w:type="spellEnd"/>
            <w:r w:rsidR="00EF33EC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 xml:space="preserve"> MD</w:t>
            </w:r>
          </w:p>
          <w:p w14:paraId="00895EBC" w14:textId="0E20618B" w:rsidR="0057312A" w:rsidRPr="00094CDF" w:rsidRDefault="0057312A" w:rsidP="0057312A">
            <w:pPr>
              <w:rPr>
                <w:highlight w:val="yellow"/>
              </w:rPr>
            </w:pPr>
          </w:p>
        </w:tc>
      </w:tr>
      <w:tr w:rsidR="0057312A" w:rsidRPr="008B0113" w14:paraId="376A04EF" w14:textId="77777777" w:rsidTr="1DA96AAF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4F48B5FD" w:rsidR="0057312A" w:rsidRPr="00E446E4" w:rsidRDefault="0057312A" w:rsidP="0057312A">
            <w:r w:rsidRPr="00E446E4">
              <w:t xml:space="preserve">Name: </w:t>
            </w:r>
            <w:r w:rsidR="009E7E10" w:rsidRPr="00E446E4">
              <w:t>Padraig Herlihy</w:t>
            </w:r>
          </w:p>
          <w:p w14:paraId="3B24A90B" w14:textId="6FC03628" w:rsidR="0057312A" w:rsidRPr="00E446E4" w:rsidRDefault="0057312A" w:rsidP="0057312A">
            <w:r w:rsidRPr="00E446E4">
              <w:t xml:space="preserve">Telephone: </w:t>
            </w:r>
            <w:r w:rsidR="009E7E10" w:rsidRPr="00E446E4">
              <w:t xml:space="preserve"> 0873780051</w:t>
            </w:r>
          </w:p>
          <w:p w14:paraId="0875CEE3" w14:textId="1EE9AB83" w:rsidR="0057312A" w:rsidRPr="00E446E4" w:rsidRDefault="0057312A" w:rsidP="0057312A">
            <w:r w:rsidRPr="00E446E4">
              <w:t xml:space="preserve">e-mail: </w:t>
            </w:r>
            <w:r w:rsidR="009E7E10" w:rsidRPr="00E446E4">
              <w:t>Padraig.herlihy</w:t>
            </w:r>
            <w:r w:rsidRPr="00E446E4">
              <w:t>@nbi.ie</w:t>
            </w:r>
          </w:p>
          <w:p w14:paraId="2A8E7D4F" w14:textId="6A03BC53" w:rsidR="0057312A" w:rsidRPr="00094CDF" w:rsidRDefault="0057312A" w:rsidP="0057312A">
            <w:pPr>
              <w:rPr>
                <w:highlight w:val="yellow"/>
              </w:rPr>
            </w:pPr>
            <w:r w:rsidRPr="00E446E4"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6E38D" w14:textId="77777777" w:rsidR="00AC3F44" w:rsidRDefault="00AC3F44" w:rsidP="004508A1">
      <w:r>
        <w:separator/>
      </w:r>
    </w:p>
  </w:endnote>
  <w:endnote w:type="continuationSeparator" w:id="0">
    <w:p w14:paraId="349FA073" w14:textId="77777777" w:rsidR="00AC3F44" w:rsidRDefault="00AC3F44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63483" w14:textId="77777777" w:rsidR="00AC3F44" w:rsidRDefault="00AC3F44" w:rsidP="004508A1">
      <w:r>
        <w:separator/>
      </w:r>
    </w:p>
  </w:footnote>
  <w:footnote w:type="continuationSeparator" w:id="0">
    <w:p w14:paraId="1DC06B21" w14:textId="77777777" w:rsidR="00AC3F44" w:rsidRDefault="00AC3F44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797278">
    <w:abstractNumId w:val="0"/>
  </w:num>
  <w:num w:numId="2" w16cid:durableId="861285188">
    <w:abstractNumId w:val="2"/>
  </w:num>
  <w:num w:numId="3" w16cid:durableId="1509981971">
    <w:abstractNumId w:val="4"/>
  </w:num>
  <w:num w:numId="4" w16cid:durableId="87624971">
    <w:abstractNumId w:val="3"/>
  </w:num>
  <w:num w:numId="5" w16cid:durableId="1763645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15C93"/>
    <w:rsid w:val="00020304"/>
    <w:rsid w:val="00030DC3"/>
    <w:rsid w:val="0003738D"/>
    <w:rsid w:val="0004367E"/>
    <w:rsid w:val="00052264"/>
    <w:rsid w:val="00055630"/>
    <w:rsid w:val="00062F28"/>
    <w:rsid w:val="0007448C"/>
    <w:rsid w:val="000755FB"/>
    <w:rsid w:val="00094CDF"/>
    <w:rsid w:val="000A3F27"/>
    <w:rsid w:val="000B3F5B"/>
    <w:rsid w:val="000C3129"/>
    <w:rsid w:val="000F6239"/>
    <w:rsid w:val="00106031"/>
    <w:rsid w:val="00111812"/>
    <w:rsid w:val="001323A4"/>
    <w:rsid w:val="00133672"/>
    <w:rsid w:val="0013369F"/>
    <w:rsid w:val="0014434F"/>
    <w:rsid w:val="001643C2"/>
    <w:rsid w:val="00181E62"/>
    <w:rsid w:val="0020356E"/>
    <w:rsid w:val="00206919"/>
    <w:rsid w:val="002110A0"/>
    <w:rsid w:val="00220971"/>
    <w:rsid w:val="002327B4"/>
    <w:rsid w:val="00254A15"/>
    <w:rsid w:val="0026742B"/>
    <w:rsid w:val="002A01DF"/>
    <w:rsid w:val="002B7110"/>
    <w:rsid w:val="002D3966"/>
    <w:rsid w:val="00300685"/>
    <w:rsid w:val="0032027E"/>
    <w:rsid w:val="0034432C"/>
    <w:rsid w:val="00357542"/>
    <w:rsid w:val="003627C3"/>
    <w:rsid w:val="00362FFA"/>
    <w:rsid w:val="0036351F"/>
    <w:rsid w:val="00390159"/>
    <w:rsid w:val="00390B37"/>
    <w:rsid w:val="003D5C01"/>
    <w:rsid w:val="00415331"/>
    <w:rsid w:val="00442E38"/>
    <w:rsid w:val="004508A1"/>
    <w:rsid w:val="00454304"/>
    <w:rsid w:val="0047288A"/>
    <w:rsid w:val="004747BF"/>
    <w:rsid w:val="004A204C"/>
    <w:rsid w:val="004A4CC1"/>
    <w:rsid w:val="004C1CF5"/>
    <w:rsid w:val="004E7861"/>
    <w:rsid w:val="004F60B8"/>
    <w:rsid w:val="005407EE"/>
    <w:rsid w:val="00542886"/>
    <w:rsid w:val="005531CD"/>
    <w:rsid w:val="0057312A"/>
    <w:rsid w:val="00591961"/>
    <w:rsid w:val="005B4131"/>
    <w:rsid w:val="005B597B"/>
    <w:rsid w:val="005C040D"/>
    <w:rsid w:val="005F46FA"/>
    <w:rsid w:val="005F6786"/>
    <w:rsid w:val="0060282A"/>
    <w:rsid w:val="00604A16"/>
    <w:rsid w:val="00653E43"/>
    <w:rsid w:val="00660C4B"/>
    <w:rsid w:val="00683833"/>
    <w:rsid w:val="0069562C"/>
    <w:rsid w:val="006A036A"/>
    <w:rsid w:val="0072180C"/>
    <w:rsid w:val="00732903"/>
    <w:rsid w:val="00740857"/>
    <w:rsid w:val="007447B5"/>
    <w:rsid w:val="00762D65"/>
    <w:rsid w:val="00780CC4"/>
    <w:rsid w:val="00785F8E"/>
    <w:rsid w:val="007A0481"/>
    <w:rsid w:val="007B3A0E"/>
    <w:rsid w:val="007D2861"/>
    <w:rsid w:val="007D71A4"/>
    <w:rsid w:val="008339F7"/>
    <w:rsid w:val="008413DE"/>
    <w:rsid w:val="008621CC"/>
    <w:rsid w:val="00870573"/>
    <w:rsid w:val="0088451C"/>
    <w:rsid w:val="008B40DE"/>
    <w:rsid w:val="008F0118"/>
    <w:rsid w:val="009043FA"/>
    <w:rsid w:val="00916566"/>
    <w:rsid w:val="00951449"/>
    <w:rsid w:val="009A0734"/>
    <w:rsid w:val="009B02DC"/>
    <w:rsid w:val="009C6271"/>
    <w:rsid w:val="009E7E10"/>
    <w:rsid w:val="009E7FEB"/>
    <w:rsid w:val="00A33C8E"/>
    <w:rsid w:val="00A3712D"/>
    <w:rsid w:val="00A419AA"/>
    <w:rsid w:val="00A43236"/>
    <w:rsid w:val="00A5414D"/>
    <w:rsid w:val="00A5446C"/>
    <w:rsid w:val="00A601B3"/>
    <w:rsid w:val="00A67983"/>
    <w:rsid w:val="00A76E30"/>
    <w:rsid w:val="00A840D8"/>
    <w:rsid w:val="00A86FAC"/>
    <w:rsid w:val="00A96571"/>
    <w:rsid w:val="00AB4619"/>
    <w:rsid w:val="00AC3F44"/>
    <w:rsid w:val="00AF4BD8"/>
    <w:rsid w:val="00AF5C9C"/>
    <w:rsid w:val="00B01639"/>
    <w:rsid w:val="00B07E43"/>
    <w:rsid w:val="00B13543"/>
    <w:rsid w:val="00B70D1C"/>
    <w:rsid w:val="00B77570"/>
    <w:rsid w:val="00B875B5"/>
    <w:rsid w:val="00BB21B6"/>
    <w:rsid w:val="00BC220F"/>
    <w:rsid w:val="00BC5453"/>
    <w:rsid w:val="00BD01DF"/>
    <w:rsid w:val="00BD288A"/>
    <w:rsid w:val="00BD4384"/>
    <w:rsid w:val="00C271A5"/>
    <w:rsid w:val="00C527F7"/>
    <w:rsid w:val="00C70B4A"/>
    <w:rsid w:val="00C755ED"/>
    <w:rsid w:val="00C7798D"/>
    <w:rsid w:val="00C807BC"/>
    <w:rsid w:val="00C90073"/>
    <w:rsid w:val="00C977AA"/>
    <w:rsid w:val="00CD132A"/>
    <w:rsid w:val="00CF7B56"/>
    <w:rsid w:val="00D21C71"/>
    <w:rsid w:val="00D50A98"/>
    <w:rsid w:val="00D5249C"/>
    <w:rsid w:val="00D63F91"/>
    <w:rsid w:val="00D97A11"/>
    <w:rsid w:val="00DD4FD7"/>
    <w:rsid w:val="00E0080B"/>
    <w:rsid w:val="00E0703B"/>
    <w:rsid w:val="00E23621"/>
    <w:rsid w:val="00E23B91"/>
    <w:rsid w:val="00E446E4"/>
    <w:rsid w:val="00E44772"/>
    <w:rsid w:val="00E5573F"/>
    <w:rsid w:val="00E80983"/>
    <w:rsid w:val="00EB5BA2"/>
    <w:rsid w:val="00EB78B9"/>
    <w:rsid w:val="00EC3851"/>
    <w:rsid w:val="00EE35B9"/>
    <w:rsid w:val="00EE41B2"/>
    <w:rsid w:val="00EF33EC"/>
    <w:rsid w:val="00EF3DF8"/>
    <w:rsid w:val="00EF4EB9"/>
    <w:rsid w:val="00F000E0"/>
    <w:rsid w:val="00F05F41"/>
    <w:rsid w:val="00F14376"/>
    <w:rsid w:val="00F31FBB"/>
    <w:rsid w:val="00F70CEA"/>
    <w:rsid w:val="00F71665"/>
    <w:rsid w:val="00F7421A"/>
    <w:rsid w:val="00FC75CB"/>
    <w:rsid w:val="00FE3D60"/>
    <w:rsid w:val="0272B612"/>
    <w:rsid w:val="0B1B131D"/>
    <w:rsid w:val="13D563C2"/>
    <w:rsid w:val="1ADA577C"/>
    <w:rsid w:val="1C267F7D"/>
    <w:rsid w:val="1D0F6674"/>
    <w:rsid w:val="1DA96AAF"/>
    <w:rsid w:val="1E538C97"/>
    <w:rsid w:val="1E9E8CCC"/>
    <w:rsid w:val="285CF517"/>
    <w:rsid w:val="29CDFC32"/>
    <w:rsid w:val="2B980FE2"/>
    <w:rsid w:val="2CC6D322"/>
    <w:rsid w:val="31EAAF00"/>
    <w:rsid w:val="364E5DF2"/>
    <w:rsid w:val="37C675F8"/>
    <w:rsid w:val="3A86FD9E"/>
    <w:rsid w:val="3DA70DD3"/>
    <w:rsid w:val="3FEE18CF"/>
    <w:rsid w:val="4CAEE317"/>
    <w:rsid w:val="4DD9F067"/>
    <w:rsid w:val="58BBFCBB"/>
    <w:rsid w:val="5D613E77"/>
    <w:rsid w:val="65C83753"/>
    <w:rsid w:val="672A0C4C"/>
    <w:rsid w:val="6965BBA1"/>
    <w:rsid w:val="724A035A"/>
    <w:rsid w:val="7385B21D"/>
    <w:rsid w:val="79617E11"/>
    <w:rsid w:val="7B66CF5B"/>
    <w:rsid w:val="7C1F0D55"/>
    <w:rsid w:val="7D80071A"/>
    <w:rsid w:val="7E7F216C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1" ma:contentTypeDescription="Create a new document." ma:contentTypeScope="" ma:versionID="7b3470aa898a2b9cb2b716424b180662">
  <xsd:schema xmlns:xsd="http://www.w3.org/2001/XMLSchema" xmlns:xs="http://www.w3.org/2001/XMLSchema" xmlns:p="http://schemas.microsoft.com/office/2006/metadata/properties" xmlns:ns2="3f6c58fd-e780-4297-a6da-f899d4fe3378" xmlns:ns3="a95b7d3c-0b98-4468-b8e6-b01cf60a3455" targetNamespace="http://schemas.microsoft.com/office/2006/metadata/properties" ma:root="true" ma:fieldsID="9cdc20e55c7eaa1c6a8746984a5f3d08" ns2:_="" ns3:_="">
    <xsd:import namespace="3f6c58fd-e780-4297-a6da-f899d4fe3378"/>
    <xsd:import namespace="a95b7d3c-0b98-4468-b8e6-b01cf60a3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49D2F5-6285-46BC-8D93-F48CC3615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c58fd-e780-4297-a6da-f899d4fe3378"/>
    <ds:schemaRef ds:uri="a95b7d3c-0b98-4468-b8e6-b01cf60a3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6479-NBI-Infrastructure-Letterhead-Template.dotx</Template>
  <TotalTime>1</TotalTime>
  <Pages>7</Pages>
  <Words>791</Words>
  <Characters>4512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Shane Booth</cp:lastModifiedBy>
  <cp:revision>2</cp:revision>
  <cp:lastPrinted>2021-10-29T07:35:00Z</cp:lastPrinted>
  <dcterms:created xsi:type="dcterms:W3CDTF">2023-05-19T08:34:00Z</dcterms:created>
  <dcterms:modified xsi:type="dcterms:W3CDTF">2023-05-19T08:34:00Z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