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C0533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Planning Department.,</w:t>
      </w:r>
      <w:r>
        <w:rPr>
          <w:rStyle w:val="eop"/>
          <w:rFonts w:ascii="Calibri" w:hAnsi="Calibri" w:cs="Calibri"/>
        </w:rPr>
        <w:t> </w:t>
      </w:r>
    </w:p>
    <w:p w14:paraId="75404F5D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Laois County Council,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F319AD2" w14:textId="77777777" w:rsidR="00AC1421" w:rsidRP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Aras an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fr-FR"/>
        </w:rPr>
        <w:t>Chontae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fr-FR"/>
        </w:rPr>
        <w:t>,</w:t>
      </w:r>
      <w:r w:rsidRPr="00AC1421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6D0D43D3" w14:textId="77777777" w:rsidR="00AC1421" w:rsidRP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James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fr-FR"/>
        </w:rPr>
        <w:t>Fintan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fr-FR"/>
        </w:rPr>
        <w:t>Lalor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 Ave.,</w:t>
      </w:r>
      <w:r w:rsidRPr="00AC1421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30EFF82E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</w:rPr>
        <w:t>Kylekiproe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110C060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Portlaoise,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B0D72C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Co Laois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D3BAAF1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R32 EHP9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987BAAC" w14:textId="77777777" w:rsidR="00732903" w:rsidRDefault="00732903" w:rsidP="00732903">
      <w:pPr>
        <w:jc w:val="right"/>
      </w:pPr>
    </w:p>
    <w:p w14:paraId="2A5FE9FA" w14:textId="396A9DFB" w:rsidR="0060282A" w:rsidRPr="008B0113" w:rsidRDefault="0060282A" w:rsidP="3EC40DE0">
      <w:r>
        <w:t xml:space="preserve">Date of Application: </w:t>
      </w:r>
      <w:r w:rsidR="000843F3">
        <w:t>0</w:t>
      </w:r>
      <w:r w:rsidR="00D72A29">
        <w:t>9</w:t>
      </w:r>
      <w:r w:rsidR="000843F3">
        <w:t>/06</w:t>
      </w:r>
      <w:r w:rsidR="00615855">
        <w:t>/2022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48909D55" w:rsidR="0060282A" w:rsidRDefault="0060282A" w:rsidP="0060282A">
      <w:r>
        <w:t>NBI Infrastructure DAC (“</w:t>
      </w:r>
      <w:r w:rsidRPr="65824B64">
        <w:rPr>
          <w:b/>
          <w:bCs/>
        </w:rPr>
        <w:t>NBI</w:t>
      </w:r>
      <w:r>
        <w:t>”) applies for a licence under Section 254 of the Act for overground electronic communications infrastructure</w:t>
      </w:r>
      <w:r w:rsidR="00A059C2">
        <w:t xml:space="preserve"> in the form of fibre optic cable</w:t>
      </w:r>
      <w:r>
        <w:t xml:space="preserve"> and associated physical infrastructure as described in Schedule One (the “</w:t>
      </w:r>
      <w:r w:rsidRPr="65824B64">
        <w:rPr>
          <w:b/>
          <w:bCs/>
        </w:rPr>
        <w:t>Development</w:t>
      </w:r>
      <w:r>
        <w:t>”) at the location(s) described in Schedule Two (the “</w:t>
      </w:r>
      <w:r w:rsidRPr="65824B64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50538AEB" w14:textId="1857120B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</w:t>
      </w:r>
      <w:r w:rsidR="00520128">
        <w:t>following on from the approval of the Section 254 application</w:t>
      </w:r>
      <w:r w:rsidR="00E11D9C">
        <w:t xml:space="preserve"> </w:t>
      </w:r>
      <w:r w:rsidR="0060282A" w:rsidRPr="008B0113">
        <w:t xml:space="preserve">within the meaning of the Act and </w:t>
      </w:r>
      <w:r w:rsidR="0060282A" w:rsidRPr="00F000E0">
        <w:t>the Planning and Development Regulations 2001;</w:t>
      </w:r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>nsured that the proposed Development and associated works will not cause any issue that would endanger public safety by reason of traffic hazard or obstruction to road users</w:t>
      </w:r>
      <w:r w:rsidR="0060282A">
        <w:t>;</w:t>
      </w:r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615855" w:rsidRDefault="0060282A" w:rsidP="0060282A">
      <w:r w:rsidRPr="00615855">
        <w:t>Yours faithfully</w:t>
      </w:r>
    </w:p>
    <w:p w14:paraId="37A79A34" w14:textId="77777777" w:rsidR="00A76E30" w:rsidRPr="00615855" w:rsidRDefault="00A76E30" w:rsidP="0060282A"/>
    <w:p w14:paraId="2AD3AFE4" w14:textId="02F4DDF7" w:rsidR="00D37125" w:rsidRPr="00615855" w:rsidRDefault="00615855" w:rsidP="00D37125">
      <w:pPr>
        <w:spacing w:line="256" w:lineRule="auto"/>
        <w:rPr>
          <w:rFonts w:ascii="Bradley Hand ITC" w:eastAsia="Bradley Hand ITC" w:hAnsi="Bradley Hand ITC" w:cs="Bradley Hand ITC"/>
          <w:sz w:val="28"/>
          <w:szCs w:val="28"/>
        </w:rPr>
      </w:pPr>
      <w:r w:rsidRPr="00615855">
        <w:rPr>
          <w:rFonts w:ascii="Bradley Hand ITC" w:eastAsia="Bradley Hand ITC" w:hAnsi="Bradley Hand ITC" w:cs="Bradley Hand ITC"/>
          <w:sz w:val="28"/>
          <w:szCs w:val="28"/>
        </w:rPr>
        <w:t>P</w:t>
      </w:r>
      <w:r>
        <w:rPr>
          <w:rFonts w:ascii="Bradley Hand ITC" w:eastAsia="Bradley Hand ITC" w:hAnsi="Bradley Hand ITC" w:cs="Bradley Hand ITC"/>
          <w:sz w:val="28"/>
          <w:szCs w:val="28"/>
        </w:rPr>
        <w:t>adraig Herlihy</w:t>
      </w:r>
    </w:p>
    <w:p w14:paraId="160F82B1" w14:textId="77777777" w:rsidR="00D37125" w:rsidRPr="00615855" w:rsidRDefault="00D37125" w:rsidP="00D37125">
      <w:r w:rsidRPr="00615855">
        <w:t>___________________</w:t>
      </w:r>
    </w:p>
    <w:p w14:paraId="6C157100" w14:textId="77777777" w:rsidR="00D37125" w:rsidRPr="00615855" w:rsidRDefault="00D37125" w:rsidP="00D37125">
      <w:r w:rsidRPr="00615855">
        <w:t>NBI Infrastructure DAC</w:t>
      </w:r>
    </w:p>
    <w:p w14:paraId="01E6E0C8" w14:textId="77777777" w:rsidR="0060282A" w:rsidRPr="00615855" w:rsidRDefault="0060282A" w:rsidP="0060282A">
      <w:pPr>
        <w:rPr>
          <w:b/>
        </w:rPr>
      </w:pPr>
    </w:p>
    <w:p w14:paraId="114A0B29" w14:textId="77777777" w:rsidR="0060282A" w:rsidRPr="00615855" w:rsidRDefault="0060282A" w:rsidP="0060282A">
      <w:pPr>
        <w:rPr>
          <w:b/>
        </w:rPr>
      </w:pPr>
    </w:p>
    <w:p w14:paraId="2DA1ECDB" w14:textId="77777777" w:rsidR="0060282A" w:rsidRPr="00615855" w:rsidRDefault="0060282A">
      <w:pPr>
        <w:rPr>
          <w:b/>
        </w:rPr>
      </w:pPr>
      <w:r w:rsidRPr="00615855"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6840F105" w14:textId="0D52D463" w:rsidR="0060282A" w:rsidRPr="008B0113" w:rsidRDefault="0060282A" w:rsidP="0082158D"/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3EC40DE0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18686152" w:rsidR="0060282A" w:rsidRPr="00094CDF" w:rsidRDefault="00DB5C8E" w:rsidP="65824B64">
            <w:r>
              <w:t>L</w:t>
            </w:r>
            <w:r w:rsidR="003A5342">
              <w:t>aois</w:t>
            </w:r>
            <w:r w:rsidR="00136DC3">
              <w:t xml:space="preserve"> </w:t>
            </w:r>
            <w:r w:rsidR="004A3D9A">
              <w:t>County</w:t>
            </w:r>
          </w:p>
        </w:tc>
      </w:tr>
      <w:tr w:rsidR="0060282A" w:rsidRPr="008B0113" w14:paraId="62E51345" w14:textId="77777777" w:rsidTr="3EC40DE0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7C200253" w:rsidR="0060282A" w:rsidRPr="000843F3" w:rsidRDefault="00B80876" w:rsidP="65824B6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Portlaoise MD</w:t>
            </w:r>
          </w:p>
        </w:tc>
      </w:tr>
      <w:tr w:rsidR="0060282A" w:rsidRPr="008B0113" w14:paraId="0850EB72" w14:textId="77777777" w:rsidTr="3EC40DE0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78F70A28" w:rsidR="0060282A" w:rsidRPr="00094CDF" w:rsidRDefault="4E9DE4D9" w:rsidP="3EC40DE0">
            <w:r>
              <w:t>202</w:t>
            </w:r>
            <w:r w:rsidR="00615855">
              <w:t>2</w:t>
            </w:r>
            <w:r w:rsidR="00033452">
              <w:t>LS0</w:t>
            </w:r>
            <w:r w:rsidR="007E57BD">
              <w:t>267</w:t>
            </w:r>
          </w:p>
        </w:tc>
      </w:tr>
      <w:tr w:rsidR="0060282A" w:rsidRPr="008B0113" w14:paraId="2D5F271D" w14:textId="77777777" w:rsidTr="3EC40DE0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611CE354" w:rsidR="0060282A" w:rsidRPr="00A714A8" w:rsidRDefault="00A714A8" w:rsidP="65824B6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31996</w:t>
            </w:r>
            <w:r w:rsidR="00DF74CC">
              <w:t>m</w:t>
            </w:r>
          </w:p>
        </w:tc>
      </w:tr>
      <w:tr w:rsidR="0060282A" w:rsidRPr="008B0113" w14:paraId="69F384E5" w14:textId="77777777" w:rsidTr="3EC40DE0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65824B64">
            <w:pPr>
              <w:pStyle w:val="TableParagraph"/>
              <w:spacing w:line="237" w:lineRule="auto"/>
              <w:ind w:left="0" w:right="373"/>
              <w:rPr>
                <w:sz w:val="21"/>
                <w:szCs w:val="21"/>
              </w:rPr>
            </w:pPr>
            <w:r w:rsidRPr="65824B64">
              <w:rPr>
                <w:sz w:val="21"/>
                <w:szCs w:val="21"/>
              </w:rPr>
              <w:t>As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described</w:t>
            </w:r>
            <w:r w:rsidRPr="65824B64">
              <w:rPr>
                <w:spacing w:val="-7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in</w:t>
            </w:r>
            <w:r w:rsidRPr="65824B64">
              <w:rPr>
                <w:spacing w:val="-11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the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following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drawings</w:t>
            </w:r>
            <w:r w:rsidRPr="65824B64">
              <w:rPr>
                <w:spacing w:val="-9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provided</w:t>
            </w:r>
            <w:r w:rsidRPr="65824B64">
              <w:rPr>
                <w:spacing w:val="-11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on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the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MRL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system</w:t>
            </w:r>
            <w:r w:rsidRPr="65824B64">
              <w:rPr>
                <w:spacing w:val="-12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and relating to this</w:t>
            </w:r>
            <w:r w:rsidRPr="65824B64">
              <w:rPr>
                <w:spacing w:val="-5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application</w:t>
            </w:r>
            <w:r w:rsidRPr="65824B64">
              <w:rPr>
                <w:sz w:val="21"/>
                <w:szCs w:val="21"/>
                <w:vertAlign w:val="superscript"/>
              </w:rPr>
              <w:t>10</w:t>
            </w:r>
            <w:r w:rsidRPr="65824B64">
              <w:rPr>
                <w:sz w:val="21"/>
                <w:szCs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53228156" w:rsidR="0060282A" w:rsidRPr="00A714A8" w:rsidRDefault="0060282A" w:rsidP="0082158D">
            <w:r>
              <w:t>[</w:t>
            </w:r>
            <w:r w:rsidR="00A714A8">
              <w:rPr>
                <w:rFonts w:cs="Calibri"/>
                <w:color w:val="000000"/>
              </w:rPr>
              <w:t>31996</w:t>
            </w:r>
            <w:r w:rsidR="724A035A">
              <w:t>m</w:t>
            </w:r>
            <w:r>
              <w:t>]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A86FAC" w:rsidRPr="008B0113" w14:paraId="07136612" w14:textId="77777777" w:rsidTr="3EC40DE0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103FB95" w14:textId="77777777" w:rsidTr="3EC40DE0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4B16B20D" w14:textId="2F4559CB" w:rsidR="004856FA" w:rsidRPr="004856FA" w:rsidRDefault="004856FA" w:rsidP="004856FA">
            <w:pPr>
              <w:rPr>
                <w:rFonts w:ascii="Calisto MT" w:hAnsi="Calisto MT" w:cs="Calibri"/>
              </w:rPr>
            </w:pPr>
            <w:r>
              <w:t>DA186-1-Mountrath-</w:t>
            </w:r>
            <w:r w:rsidR="00B80876">
              <w:t>Portlaoise</w:t>
            </w:r>
            <w:r>
              <w:rPr>
                <w:rFonts w:cs="Calibri"/>
                <w:color w:val="000000"/>
              </w:rPr>
              <w:t xml:space="preserve"> MD Cable Only Network</w:t>
            </w:r>
          </w:p>
          <w:p w14:paraId="00895EBC" w14:textId="4D4EB3C0" w:rsidR="0057312A" w:rsidRPr="00136DC3" w:rsidRDefault="0057312A" w:rsidP="00A57E45">
            <w:pPr>
              <w:rPr>
                <w:rFonts w:ascii="Calisto MT" w:hAnsi="Calisto MT" w:cs="Calibri"/>
              </w:rPr>
            </w:pPr>
          </w:p>
        </w:tc>
      </w:tr>
      <w:tr w:rsidR="0057312A" w:rsidRPr="008B0113" w14:paraId="376A04EF" w14:textId="77777777" w:rsidTr="3EC40DE0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32E356BE" w14:textId="7FE95CA7" w:rsidR="00A103A1" w:rsidRPr="00094CDF" w:rsidRDefault="7D8E594A" w:rsidP="00A103A1">
            <w:r>
              <w:t xml:space="preserve">Name: </w:t>
            </w:r>
            <w:r w:rsidR="00274F60">
              <w:t>Padraig Herlihy</w:t>
            </w:r>
          </w:p>
          <w:p w14:paraId="56838E77" w14:textId="5C28B703" w:rsidR="00A103A1" w:rsidRPr="00094CDF" w:rsidRDefault="7D8E594A" w:rsidP="00A103A1">
            <w:r>
              <w:t>Telephone: 08</w:t>
            </w:r>
            <w:r w:rsidR="003D2D5D">
              <w:t>7 3780051</w:t>
            </w:r>
          </w:p>
          <w:p w14:paraId="0FFD4419" w14:textId="7555FD4A" w:rsidR="00A103A1" w:rsidRPr="00A57E45" w:rsidRDefault="7D8E594A" w:rsidP="00A103A1">
            <w:r w:rsidRPr="00A57E45">
              <w:t xml:space="preserve">e-mail: </w:t>
            </w:r>
            <w:r w:rsidR="003D2D5D" w:rsidRPr="00A57E45">
              <w:t>padraig.herlihy</w:t>
            </w:r>
            <w:r w:rsidRPr="00A57E45">
              <w:t>@nbi.ie</w:t>
            </w:r>
          </w:p>
          <w:p w14:paraId="2A8E7D4F" w14:textId="454913D2" w:rsidR="0057312A" w:rsidRPr="00094CDF" w:rsidRDefault="7D8E594A" w:rsidP="00A103A1">
            <w:r>
              <w:t>Address: 3009 Lake Drive, Citywest, Dublin 24</w:t>
            </w:r>
            <w:r w:rsidR="3035F2C9">
              <w:t>, H6RR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1"/>
      <w:footerReference w:type="default" r:id="rId12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444E7" w14:textId="77777777" w:rsidR="00004763" w:rsidRDefault="00004763" w:rsidP="004508A1">
      <w:r>
        <w:separator/>
      </w:r>
    </w:p>
  </w:endnote>
  <w:endnote w:type="continuationSeparator" w:id="0">
    <w:p w14:paraId="658671A2" w14:textId="77777777" w:rsidR="00004763" w:rsidRDefault="00004763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22509" w14:textId="77777777" w:rsidR="00004763" w:rsidRDefault="00004763" w:rsidP="004508A1">
      <w:r>
        <w:separator/>
      </w:r>
    </w:p>
  </w:footnote>
  <w:footnote w:type="continuationSeparator" w:id="0">
    <w:p w14:paraId="51AD21C9" w14:textId="77777777" w:rsidR="00004763" w:rsidRDefault="00004763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062166">
    <w:abstractNumId w:val="0"/>
  </w:num>
  <w:num w:numId="2" w16cid:durableId="1121807475">
    <w:abstractNumId w:val="2"/>
  </w:num>
  <w:num w:numId="3" w16cid:durableId="796025458">
    <w:abstractNumId w:val="4"/>
  </w:num>
  <w:num w:numId="4" w16cid:durableId="632176029">
    <w:abstractNumId w:val="3"/>
  </w:num>
  <w:num w:numId="5" w16cid:durableId="559637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04763"/>
    <w:rsid w:val="00015C93"/>
    <w:rsid w:val="00020304"/>
    <w:rsid w:val="00030DC3"/>
    <w:rsid w:val="00033452"/>
    <w:rsid w:val="0003738D"/>
    <w:rsid w:val="0004367E"/>
    <w:rsid w:val="00052264"/>
    <w:rsid w:val="00055630"/>
    <w:rsid w:val="00062F28"/>
    <w:rsid w:val="0007448C"/>
    <w:rsid w:val="000755FB"/>
    <w:rsid w:val="0008172B"/>
    <w:rsid w:val="000843F3"/>
    <w:rsid w:val="00094CDF"/>
    <w:rsid w:val="000A3F27"/>
    <w:rsid w:val="000B3F5B"/>
    <w:rsid w:val="000C3129"/>
    <w:rsid w:val="000D2237"/>
    <w:rsid w:val="000F6239"/>
    <w:rsid w:val="00106031"/>
    <w:rsid w:val="00111812"/>
    <w:rsid w:val="001323A4"/>
    <w:rsid w:val="00133672"/>
    <w:rsid w:val="0013369F"/>
    <w:rsid w:val="00136DC3"/>
    <w:rsid w:val="001643C2"/>
    <w:rsid w:val="00206919"/>
    <w:rsid w:val="002110A0"/>
    <w:rsid w:val="00220677"/>
    <w:rsid w:val="002327B4"/>
    <w:rsid w:val="00254A15"/>
    <w:rsid w:val="00264731"/>
    <w:rsid w:val="0026742B"/>
    <w:rsid w:val="00274F60"/>
    <w:rsid w:val="002939F9"/>
    <w:rsid w:val="002C7FFD"/>
    <w:rsid w:val="00300685"/>
    <w:rsid w:val="0032027E"/>
    <w:rsid w:val="0033291B"/>
    <w:rsid w:val="003371F4"/>
    <w:rsid w:val="0034432C"/>
    <w:rsid w:val="00357542"/>
    <w:rsid w:val="003627C3"/>
    <w:rsid w:val="00362FFA"/>
    <w:rsid w:val="0036351F"/>
    <w:rsid w:val="00374ACF"/>
    <w:rsid w:val="00390159"/>
    <w:rsid w:val="00390B37"/>
    <w:rsid w:val="003A5342"/>
    <w:rsid w:val="003C0870"/>
    <w:rsid w:val="003D2D5D"/>
    <w:rsid w:val="0040396F"/>
    <w:rsid w:val="00415331"/>
    <w:rsid w:val="004237B8"/>
    <w:rsid w:val="004508A1"/>
    <w:rsid w:val="00454304"/>
    <w:rsid w:val="0047288A"/>
    <w:rsid w:val="004747BF"/>
    <w:rsid w:val="00474F72"/>
    <w:rsid w:val="004856FA"/>
    <w:rsid w:val="004A204C"/>
    <w:rsid w:val="004A3D9A"/>
    <w:rsid w:val="004A4CC1"/>
    <w:rsid w:val="004C1CF5"/>
    <w:rsid w:val="004D3529"/>
    <w:rsid w:val="004F60B8"/>
    <w:rsid w:val="00520128"/>
    <w:rsid w:val="005407EE"/>
    <w:rsid w:val="00542886"/>
    <w:rsid w:val="005531CD"/>
    <w:rsid w:val="0057312A"/>
    <w:rsid w:val="00591961"/>
    <w:rsid w:val="005B4131"/>
    <w:rsid w:val="005B597B"/>
    <w:rsid w:val="005C040D"/>
    <w:rsid w:val="005D681C"/>
    <w:rsid w:val="005F46FA"/>
    <w:rsid w:val="005F6786"/>
    <w:rsid w:val="0060282A"/>
    <w:rsid w:val="00604A16"/>
    <w:rsid w:val="00615855"/>
    <w:rsid w:val="00653E43"/>
    <w:rsid w:val="00660C4B"/>
    <w:rsid w:val="00683833"/>
    <w:rsid w:val="00684D0E"/>
    <w:rsid w:val="0069562C"/>
    <w:rsid w:val="006A036A"/>
    <w:rsid w:val="0072180C"/>
    <w:rsid w:val="00732903"/>
    <w:rsid w:val="00740857"/>
    <w:rsid w:val="00741158"/>
    <w:rsid w:val="007447B5"/>
    <w:rsid w:val="00762D65"/>
    <w:rsid w:val="00780CC4"/>
    <w:rsid w:val="007A0481"/>
    <w:rsid w:val="007D2861"/>
    <w:rsid w:val="007D71A4"/>
    <w:rsid w:val="007E57BD"/>
    <w:rsid w:val="008339F7"/>
    <w:rsid w:val="008413DE"/>
    <w:rsid w:val="008621CC"/>
    <w:rsid w:val="00870573"/>
    <w:rsid w:val="00870D1C"/>
    <w:rsid w:val="0088451C"/>
    <w:rsid w:val="008A7DE6"/>
    <w:rsid w:val="008B40DE"/>
    <w:rsid w:val="008F0118"/>
    <w:rsid w:val="009043FA"/>
    <w:rsid w:val="00916566"/>
    <w:rsid w:val="009B02DC"/>
    <w:rsid w:val="009C6271"/>
    <w:rsid w:val="009E44A6"/>
    <w:rsid w:val="009E7FEB"/>
    <w:rsid w:val="00A059C2"/>
    <w:rsid w:val="00A103A1"/>
    <w:rsid w:val="00A33C8E"/>
    <w:rsid w:val="00A3712D"/>
    <w:rsid w:val="00A419AA"/>
    <w:rsid w:val="00A5414D"/>
    <w:rsid w:val="00A5446C"/>
    <w:rsid w:val="00A57E45"/>
    <w:rsid w:val="00A601B3"/>
    <w:rsid w:val="00A67983"/>
    <w:rsid w:val="00A714A8"/>
    <w:rsid w:val="00A76E30"/>
    <w:rsid w:val="00A840D8"/>
    <w:rsid w:val="00A86FAC"/>
    <w:rsid w:val="00A96571"/>
    <w:rsid w:val="00AB3FD9"/>
    <w:rsid w:val="00AB4619"/>
    <w:rsid w:val="00AC1421"/>
    <w:rsid w:val="00AF4BD8"/>
    <w:rsid w:val="00AF5C9C"/>
    <w:rsid w:val="00B01639"/>
    <w:rsid w:val="00B07E43"/>
    <w:rsid w:val="00B13543"/>
    <w:rsid w:val="00B70D1C"/>
    <w:rsid w:val="00B77570"/>
    <w:rsid w:val="00B80876"/>
    <w:rsid w:val="00B875B5"/>
    <w:rsid w:val="00BB21B6"/>
    <w:rsid w:val="00BC220F"/>
    <w:rsid w:val="00BC5453"/>
    <w:rsid w:val="00BD01DF"/>
    <w:rsid w:val="00BD4384"/>
    <w:rsid w:val="00C527F7"/>
    <w:rsid w:val="00C70B4A"/>
    <w:rsid w:val="00C755ED"/>
    <w:rsid w:val="00C7798D"/>
    <w:rsid w:val="00C90073"/>
    <w:rsid w:val="00C977AA"/>
    <w:rsid w:val="00CB0382"/>
    <w:rsid w:val="00CD132A"/>
    <w:rsid w:val="00CF7B56"/>
    <w:rsid w:val="00D21C71"/>
    <w:rsid w:val="00D37125"/>
    <w:rsid w:val="00D50A98"/>
    <w:rsid w:val="00D5249C"/>
    <w:rsid w:val="00D72A29"/>
    <w:rsid w:val="00D85B26"/>
    <w:rsid w:val="00D97A11"/>
    <w:rsid w:val="00DB5C8E"/>
    <w:rsid w:val="00DF74CC"/>
    <w:rsid w:val="00E0080B"/>
    <w:rsid w:val="00E06F5A"/>
    <w:rsid w:val="00E0703B"/>
    <w:rsid w:val="00E11D9C"/>
    <w:rsid w:val="00E135B3"/>
    <w:rsid w:val="00E23621"/>
    <w:rsid w:val="00E23B91"/>
    <w:rsid w:val="00E44772"/>
    <w:rsid w:val="00E5573F"/>
    <w:rsid w:val="00E80983"/>
    <w:rsid w:val="00EB5BA2"/>
    <w:rsid w:val="00EB78B9"/>
    <w:rsid w:val="00EC3851"/>
    <w:rsid w:val="00EE35B9"/>
    <w:rsid w:val="00EE41B2"/>
    <w:rsid w:val="00EF3DF8"/>
    <w:rsid w:val="00EF4EB9"/>
    <w:rsid w:val="00F000E0"/>
    <w:rsid w:val="00F05F41"/>
    <w:rsid w:val="00F14376"/>
    <w:rsid w:val="00F145A0"/>
    <w:rsid w:val="00F215AA"/>
    <w:rsid w:val="00F31FBB"/>
    <w:rsid w:val="00F7101B"/>
    <w:rsid w:val="00F71665"/>
    <w:rsid w:val="00F7421A"/>
    <w:rsid w:val="00FC75CB"/>
    <w:rsid w:val="00FE3D60"/>
    <w:rsid w:val="019E6974"/>
    <w:rsid w:val="024EF46A"/>
    <w:rsid w:val="0272B612"/>
    <w:rsid w:val="054498A8"/>
    <w:rsid w:val="072D3D20"/>
    <w:rsid w:val="0980736C"/>
    <w:rsid w:val="0B1B131D"/>
    <w:rsid w:val="0BCCA7FB"/>
    <w:rsid w:val="0BD93FC3"/>
    <w:rsid w:val="1180EDA3"/>
    <w:rsid w:val="1235E81C"/>
    <w:rsid w:val="13D563C2"/>
    <w:rsid w:val="152D75C9"/>
    <w:rsid w:val="15484D98"/>
    <w:rsid w:val="15764A4C"/>
    <w:rsid w:val="172AC9B1"/>
    <w:rsid w:val="1756C769"/>
    <w:rsid w:val="18F59CB7"/>
    <w:rsid w:val="1A848382"/>
    <w:rsid w:val="1ADA577C"/>
    <w:rsid w:val="1BF25250"/>
    <w:rsid w:val="1C267F7D"/>
    <w:rsid w:val="1D0F6674"/>
    <w:rsid w:val="1DA96AAF"/>
    <w:rsid w:val="1E1ED84B"/>
    <w:rsid w:val="1E538C97"/>
    <w:rsid w:val="1E9E8CCC"/>
    <w:rsid w:val="212AAF99"/>
    <w:rsid w:val="224B0E72"/>
    <w:rsid w:val="263B3B88"/>
    <w:rsid w:val="27617448"/>
    <w:rsid w:val="28065836"/>
    <w:rsid w:val="285CF517"/>
    <w:rsid w:val="29CDFC32"/>
    <w:rsid w:val="2AD5E314"/>
    <w:rsid w:val="2B980FE2"/>
    <w:rsid w:val="2C4EA1BD"/>
    <w:rsid w:val="2CC6D322"/>
    <w:rsid w:val="2DB10FFD"/>
    <w:rsid w:val="3035F2C9"/>
    <w:rsid w:val="315C3472"/>
    <w:rsid w:val="31EAAF00"/>
    <w:rsid w:val="3393743F"/>
    <w:rsid w:val="34A73AD7"/>
    <w:rsid w:val="364E5DF2"/>
    <w:rsid w:val="37C675F8"/>
    <w:rsid w:val="39070FD7"/>
    <w:rsid w:val="3A86FD9E"/>
    <w:rsid w:val="3DA70DD3"/>
    <w:rsid w:val="3EC40DE0"/>
    <w:rsid w:val="3F857FAF"/>
    <w:rsid w:val="3FEE18CF"/>
    <w:rsid w:val="40100506"/>
    <w:rsid w:val="4404D8D6"/>
    <w:rsid w:val="46AE9B1D"/>
    <w:rsid w:val="47297DC1"/>
    <w:rsid w:val="479160B1"/>
    <w:rsid w:val="4CAEE317"/>
    <w:rsid w:val="4D66FDD2"/>
    <w:rsid w:val="4D7C31F0"/>
    <w:rsid w:val="4DBE54F4"/>
    <w:rsid w:val="4DD9F067"/>
    <w:rsid w:val="4DF9FE78"/>
    <w:rsid w:val="4E9DE4D9"/>
    <w:rsid w:val="50312AEE"/>
    <w:rsid w:val="50958FE5"/>
    <w:rsid w:val="53C739FF"/>
    <w:rsid w:val="5697C152"/>
    <w:rsid w:val="577DA6B2"/>
    <w:rsid w:val="579F6DA9"/>
    <w:rsid w:val="58BBFCBB"/>
    <w:rsid w:val="5C89EB5E"/>
    <w:rsid w:val="5CFDBBD5"/>
    <w:rsid w:val="5D613E77"/>
    <w:rsid w:val="5E58474A"/>
    <w:rsid w:val="6131715F"/>
    <w:rsid w:val="65824B64"/>
    <w:rsid w:val="65C83753"/>
    <w:rsid w:val="672A0C4C"/>
    <w:rsid w:val="67A3016F"/>
    <w:rsid w:val="68E53E57"/>
    <w:rsid w:val="6965BBA1"/>
    <w:rsid w:val="6A28F1D6"/>
    <w:rsid w:val="6E8BB2B4"/>
    <w:rsid w:val="6F52D718"/>
    <w:rsid w:val="724A035A"/>
    <w:rsid w:val="72AE77CF"/>
    <w:rsid w:val="7385B21D"/>
    <w:rsid w:val="7626A109"/>
    <w:rsid w:val="76EE4C81"/>
    <w:rsid w:val="77C3DD2D"/>
    <w:rsid w:val="78C13A80"/>
    <w:rsid w:val="79617E11"/>
    <w:rsid w:val="79E127D0"/>
    <w:rsid w:val="79E3A1C0"/>
    <w:rsid w:val="7AD5E837"/>
    <w:rsid w:val="7B66CF5B"/>
    <w:rsid w:val="7C1F0D55"/>
    <w:rsid w:val="7D80071A"/>
    <w:rsid w:val="7D8E594A"/>
    <w:rsid w:val="7E7F216C"/>
    <w:rsid w:val="7ECB32D7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  <w:style w:type="paragraph" w:styleId="NoSpacing">
    <w:name w:val="No Spacing"/>
    <w:uiPriority w:val="1"/>
    <w:qFormat/>
    <w:rsid w:val="00D37125"/>
  </w:style>
  <w:style w:type="paragraph" w:customStyle="1" w:styleId="paragraph">
    <w:name w:val="paragraph"/>
    <w:basedOn w:val="Normal"/>
    <w:rsid w:val="00AC14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IE"/>
    </w:rPr>
  </w:style>
  <w:style w:type="character" w:customStyle="1" w:styleId="normaltextrun">
    <w:name w:val="normaltextrun"/>
    <w:basedOn w:val="DefaultParagraphFont"/>
    <w:rsid w:val="00AC1421"/>
  </w:style>
  <w:style w:type="character" w:customStyle="1" w:styleId="eop">
    <w:name w:val="eop"/>
    <w:basedOn w:val="DefaultParagraphFont"/>
    <w:rsid w:val="00AC1421"/>
  </w:style>
  <w:style w:type="character" w:styleId="IntenseEmphasis">
    <w:name w:val="Intense Emphasis"/>
    <w:basedOn w:val="DefaultParagraphFont"/>
    <w:uiPriority w:val="21"/>
    <w:qFormat/>
    <w:rsid w:val="00033452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6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6c58fd-e780-4297-a6da-f899d4fe3378">
      <Terms xmlns="http://schemas.microsoft.com/office/infopath/2007/PartnerControls"/>
    </lcf76f155ced4ddcb4097134ff3c332f>
    <TaxCatchAll xmlns="acc290d8-676f-438a-8e1f-b5506b80da2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6" ma:contentTypeDescription="Create a new document." ma:contentTypeScope="" ma:versionID="fee63f92a5a547e9367c94229f970891">
  <xsd:schema xmlns:xsd="http://www.w3.org/2001/XMLSchema" xmlns:xs="http://www.w3.org/2001/XMLSchema" xmlns:p="http://schemas.microsoft.com/office/2006/metadata/properties" xmlns:ns2="3f6c58fd-e780-4297-a6da-f899d4fe3378" xmlns:ns3="a95b7d3c-0b98-4468-b8e6-b01cf60a3455" xmlns:ns4="acc290d8-676f-438a-8e1f-b5506b80da2c" targetNamespace="http://schemas.microsoft.com/office/2006/metadata/properties" ma:root="true" ma:fieldsID="28cad8785446fd77b2c305834ef261ae" ns2:_="" ns3:_="" ns4:_="">
    <xsd:import namespace="3f6c58fd-e780-4297-a6da-f899d4fe3378"/>
    <xsd:import namespace="a95b7d3c-0b98-4468-b8e6-b01cf60a3455"/>
    <xsd:import namespace="acc290d8-676f-438a-8e1f-b5506b80d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5ece84-5021-4d19-99b7-99a2a2d84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290d8-676f-438a-8e1f-b5506b80da2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fbc85-cd39-42b0-9147-42d7f25308ca}" ma:internalName="TaxCatchAll" ma:showField="CatchAllData" ma:web="a95b7d3c-0b98-4468-b8e6-b01cf60a3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A0EE2A-48ED-41A8-9E30-2ABEBB1D133B}"/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</Template>
  <TotalTime>0</TotalTime>
  <Pages>4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Ann Byrne</cp:lastModifiedBy>
  <cp:revision>6</cp:revision>
  <cp:lastPrinted>2022-03-31T07:44:00Z</cp:lastPrinted>
  <dcterms:created xsi:type="dcterms:W3CDTF">2022-06-09T11:04:00Z</dcterms:created>
  <dcterms:modified xsi:type="dcterms:W3CDTF">2022-06-09T14:47:00Z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