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0533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Planning Department.,</w:t>
      </w:r>
      <w:r>
        <w:rPr>
          <w:rStyle w:val="eop"/>
          <w:rFonts w:ascii="Calibri" w:hAnsi="Calibri" w:cs="Calibri"/>
        </w:rPr>
        <w:t> </w:t>
      </w:r>
    </w:p>
    <w:p w14:paraId="75404F5D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Laois County Council,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F319AD2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Aras an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Chontae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>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6D0D43D3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>James Fintan Lalor Ave.,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30EFF82E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Kylekiproe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10C060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Portlaoise,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B0D72C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 Laois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3BAAF1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R32 EHP9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87BAAC" w14:textId="77777777" w:rsidR="00732903" w:rsidRDefault="00732903" w:rsidP="00732903">
      <w:pPr>
        <w:jc w:val="right"/>
      </w:pPr>
    </w:p>
    <w:p w14:paraId="2A5FE9FA" w14:textId="4EF733C5" w:rsidR="0060282A" w:rsidRPr="008B0113" w:rsidRDefault="0060282A" w:rsidP="3EC40DE0">
      <w:r>
        <w:t xml:space="preserve">Date of Application: </w:t>
      </w:r>
      <w:r w:rsidR="000843F3">
        <w:t>0</w:t>
      </w:r>
      <w:r w:rsidR="00B32C8C">
        <w:t>9</w:t>
      </w:r>
      <w:r w:rsidR="000843F3">
        <w:t>/06</w:t>
      </w:r>
      <w:r w:rsidR="00615855">
        <w:t>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48909D55" w:rsidR="0060282A" w:rsidRDefault="0060282A" w:rsidP="0060282A">
      <w:r>
        <w:t>NBI Infrastructure DAC (“</w:t>
      </w:r>
      <w:r w:rsidRPr="65824B64">
        <w:rPr>
          <w:b/>
          <w:bCs/>
        </w:rPr>
        <w:t>NBI</w:t>
      </w:r>
      <w:r>
        <w:t>”) applies for a licence under Section 254 of the Act for overground electronic communications infrastructure</w:t>
      </w:r>
      <w:r w:rsidR="00A059C2">
        <w:t xml:space="preserve"> in the form of fibre optic cable</w:t>
      </w:r>
      <w:r>
        <w:t xml:space="preserve"> and associated physical infrastructure as described in Schedule One (the “</w:t>
      </w:r>
      <w:r w:rsidRPr="65824B64">
        <w:rPr>
          <w:b/>
          <w:bCs/>
        </w:rPr>
        <w:t>Development</w:t>
      </w:r>
      <w:r>
        <w:t>”) at the location(s) described in Schedule Two (the “</w:t>
      </w:r>
      <w:r w:rsidRPr="65824B64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50538AEB" w14:textId="1857120B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</w:t>
      </w:r>
      <w:r w:rsidR="00520128">
        <w:t>following on from the approval of the Section 254 application</w:t>
      </w:r>
      <w:r w:rsidR="00E11D9C">
        <w:t xml:space="preserve"> </w:t>
      </w:r>
      <w:r w:rsidR="0060282A" w:rsidRPr="008B0113">
        <w:t xml:space="preserve">within the meaning of the Act and </w:t>
      </w:r>
      <w:r w:rsidR="0060282A" w:rsidRPr="00F000E0">
        <w:t xml:space="preserve">the Planning and Development Regulations </w:t>
      </w:r>
      <w:proofErr w:type="gramStart"/>
      <w:r w:rsidR="0060282A" w:rsidRPr="00F000E0">
        <w:t>2001;</w:t>
      </w:r>
      <w:proofErr w:type="gramEnd"/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that the proposed Development and associated works will not cause any issue that would endanger public safety by reason of traffic hazard or obstruction to road </w:t>
      </w:r>
      <w:proofErr w:type="gramStart"/>
      <w:r w:rsidR="0060282A" w:rsidRPr="008B0113">
        <w:t>users</w:t>
      </w:r>
      <w:r w:rsidR="0060282A">
        <w:t>;</w:t>
      </w:r>
      <w:proofErr w:type="gramEnd"/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615855" w:rsidRDefault="0060282A" w:rsidP="0060282A">
      <w:r w:rsidRPr="00615855">
        <w:t>Yours faithfully</w:t>
      </w:r>
    </w:p>
    <w:p w14:paraId="37A79A34" w14:textId="77777777" w:rsidR="00A76E30" w:rsidRPr="00615855" w:rsidRDefault="00A76E30" w:rsidP="0060282A"/>
    <w:p w14:paraId="2AD3AFE4" w14:textId="02F4DDF7" w:rsidR="00D37125" w:rsidRPr="00615855" w:rsidRDefault="00615855" w:rsidP="00D37125">
      <w:pPr>
        <w:spacing w:line="256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00615855">
        <w:rPr>
          <w:rFonts w:ascii="Bradley Hand ITC" w:eastAsia="Bradley Hand ITC" w:hAnsi="Bradley Hand ITC" w:cs="Bradley Hand ITC"/>
          <w:sz w:val="28"/>
          <w:szCs w:val="28"/>
        </w:rPr>
        <w:t>P</w:t>
      </w:r>
      <w:r>
        <w:rPr>
          <w:rFonts w:ascii="Bradley Hand ITC" w:eastAsia="Bradley Hand ITC" w:hAnsi="Bradley Hand ITC" w:cs="Bradley Hand ITC"/>
          <w:sz w:val="28"/>
          <w:szCs w:val="28"/>
        </w:rPr>
        <w:t>adraig Herlihy</w:t>
      </w:r>
    </w:p>
    <w:p w14:paraId="160F82B1" w14:textId="77777777" w:rsidR="00D37125" w:rsidRPr="00615855" w:rsidRDefault="00D37125" w:rsidP="00D37125">
      <w:r w:rsidRPr="00615855">
        <w:t>___________________</w:t>
      </w:r>
    </w:p>
    <w:p w14:paraId="6C157100" w14:textId="77777777" w:rsidR="00D37125" w:rsidRPr="00615855" w:rsidRDefault="00D37125" w:rsidP="00D37125">
      <w:r w:rsidRPr="00615855">
        <w:t>NBI Infrastructure DAC</w:t>
      </w:r>
    </w:p>
    <w:p w14:paraId="01E6E0C8" w14:textId="77777777" w:rsidR="0060282A" w:rsidRPr="00615855" w:rsidRDefault="0060282A" w:rsidP="0060282A">
      <w:pPr>
        <w:rPr>
          <w:b/>
        </w:rPr>
      </w:pPr>
    </w:p>
    <w:p w14:paraId="114A0B29" w14:textId="77777777" w:rsidR="0060282A" w:rsidRPr="00615855" w:rsidRDefault="0060282A" w:rsidP="0060282A">
      <w:pPr>
        <w:rPr>
          <w:b/>
        </w:rPr>
      </w:pPr>
    </w:p>
    <w:p w14:paraId="2DA1ECDB" w14:textId="77777777" w:rsidR="0060282A" w:rsidRPr="00615855" w:rsidRDefault="0060282A">
      <w:pPr>
        <w:rPr>
          <w:b/>
        </w:rPr>
      </w:pPr>
      <w:r w:rsidRPr="00615855"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6840F105" w14:textId="0D52D463" w:rsidR="0060282A" w:rsidRPr="008B0113" w:rsidRDefault="0060282A" w:rsidP="0082158D"/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3EC40DE0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18686152" w:rsidR="0060282A" w:rsidRPr="00094CDF" w:rsidRDefault="00DB5C8E" w:rsidP="65824B64">
            <w:r>
              <w:t>L</w:t>
            </w:r>
            <w:r w:rsidR="003A5342">
              <w:t>aois</w:t>
            </w:r>
            <w:r w:rsidR="00136DC3">
              <w:t xml:space="preserve"> </w:t>
            </w:r>
            <w:r w:rsidR="004A3D9A">
              <w:t>County</w:t>
            </w:r>
          </w:p>
        </w:tc>
      </w:tr>
      <w:tr w:rsidR="0060282A" w:rsidRPr="008B0113" w14:paraId="62E51345" w14:textId="77777777" w:rsidTr="3EC40DE0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36C69E22" w:rsidR="0060282A" w:rsidRPr="000843F3" w:rsidRDefault="000843F3" w:rsidP="65824B64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Borris</w:t>
            </w:r>
            <w:proofErr w:type="spellEnd"/>
            <w:r>
              <w:rPr>
                <w:rFonts w:cs="Calibri"/>
                <w:color w:val="000000"/>
              </w:rPr>
              <w:t>-in-</w:t>
            </w:r>
            <w:proofErr w:type="spellStart"/>
            <w:r>
              <w:rPr>
                <w:rFonts w:cs="Calibri"/>
                <w:color w:val="000000"/>
              </w:rPr>
              <w:t>Ossory</w:t>
            </w:r>
            <w:proofErr w:type="spellEnd"/>
            <w:r>
              <w:rPr>
                <w:rFonts w:cs="Calibri"/>
                <w:color w:val="000000"/>
              </w:rPr>
              <w:t xml:space="preserve"> – </w:t>
            </w:r>
            <w:proofErr w:type="spell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r w:rsidR="004A3D9A">
              <w:t>MD</w:t>
            </w:r>
          </w:p>
        </w:tc>
      </w:tr>
      <w:tr w:rsidR="0060282A" w:rsidRPr="008B0113" w14:paraId="0850EB72" w14:textId="77777777" w:rsidTr="3EC40DE0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7ED37E06" w:rsidR="0060282A" w:rsidRPr="00094CDF" w:rsidRDefault="4E9DE4D9" w:rsidP="3EC40DE0">
            <w:r>
              <w:t>202</w:t>
            </w:r>
            <w:r w:rsidR="00615855">
              <w:t>2</w:t>
            </w:r>
            <w:r w:rsidR="00033452">
              <w:t>LS0</w:t>
            </w:r>
            <w:r w:rsidR="002B41F7">
              <w:t>266</w:t>
            </w:r>
          </w:p>
        </w:tc>
      </w:tr>
      <w:tr w:rsidR="0060282A" w:rsidRPr="008B0113" w14:paraId="2D5F271D" w14:textId="77777777" w:rsidTr="3EC40DE0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161E7419" w:rsidR="0060282A" w:rsidRPr="00D610D0" w:rsidRDefault="00D610D0" w:rsidP="65824B6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191572</w:t>
            </w:r>
            <w:r w:rsidR="00DF74CC">
              <w:t>m</w:t>
            </w:r>
          </w:p>
        </w:tc>
      </w:tr>
      <w:tr w:rsidR="0060282A" w:rsidRPr="008B0113" w14:paraId="69F384E5" w14:textId="77777777" w:rsidTr="3EC40DE0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65824B64">
            <w:pPr>
              <w:pStyle w:val="TableParagraph"/>
              <w:spacing w:line="237" w:lineRule="auto"/>
              <w:ind w:left="0" w:right="373"/>
              <w:rPr>
                <w:sz w:val="21"/>
                <w:szCs w:val="21"/>
              </w:rPr>
            </w:pPr>
            <w:r w:rsidRPr="65824B64">
              <w:rPr>
                <w:sz w:val="21"/>
                <w:szCs w:val="21"/>
              </w:rPr>
              <w:t>As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described</w:t>
            </w:r>
            <w:r w:rsidRPr="65824B64">
              <w:rPr>
                <w:spacing w:val="-7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in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following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drawings</w:t>
            </w:r>
            <w:r w:rsidRPr="65824B64">
              <w:rPr>
                <w:spacing w:val="-9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provided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on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MRL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system</w:t>
            </w:r>
            <w:r w:rsidRPr="65824B64">
              <w:rPr>
                <w:spacing w:val="-12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and relating to this</w:t>
            </w:r>
            <w:r w:rsidRPr="65824B64">
              <w:rPr>
                <w:spacing w:val="-5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application</w:t>
            </w:r>
            <w:r w:rsidRPr="65824B64">
              <w:rPr>
                <w:sz w:val="21"/>
                <w:szCs w:val="21"/>
                <w:vertAlign w:val="superscript"/>
              </w:rPr>
              <w:t>10</w:t>
            </w:r>
            <w:r w:rsidRPr="65824B64">
              <w:rPr>
                <w:sz w:val="21"/>
                <w:szCs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73918867" w:rsidR="0060282A" w:rsidRPr="00D610D0" w:rsidRDefault="0060282A" w:rsidP="0082158D">
            <w:r>
              <w:t>[</w:t>
            </w:r>
            <w:r w:rsidR="00D610D0">
              <w:rPr>
                <w:rFonts w:cs="Calibri"/>
                <w:color w:val="000000"/>
              </w:rPr>
              <w:t>191572</w:t>
            </w:r>
            <w:r w:rsidR="724A035A">
              <w:t>m</w:t>
            </w:r>
            <w:r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A86FAC" w:rsidRPr="008B0113" w14:paraId="07136612" w14:textId="77777777" w:rsidTr="3EC40DE0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3EC40DE0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4B16B20D" w14:textId="7E48A5D4" w:rsidR="004856FA" w:rsidRPr="004856FA" w:rsidRDefault="004856FA" w:rsidP="004856FA">
            <w:pPr>
              <w:rPr>
                <w:rFonts w:ascii="Calisto MT" w:hAnsi="Calisto MT" w:cs="Calibri"/>
              </w:rPr>
            </w:pPr>
            <w:r>
              <w:t>DA186-1-Mountrath-</w:t>
            </w:r>
            <w:r>
              <w:rPr>
                <w:rFonts w:cs="Calibri"/>
                <w:color w:val="000000"/>
              </w:rPr>
              <w:t xml:space="preserve">Borris-in-Ossory – </w:t>
            </w:r>
            <w:proofErr w:type="spell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MD Cable Only Network</w:t>
            </w:r>
          </w:p>
          <w:p w14:paraId="00895EBC" w14:textId="4D4EB3C0" w:rsidR="0057312A" w:rsidRPr="00136DC3" w:rsidRDefault="0057312A" w:rsidP="00A57E45">
            <w:pPr>
              <w:rPr>
                <w:rFonts w:ascii="Calisto MT" w:hAnsi="Calisto MT" w:cs="Calibri"/>
              </w:rPr>
            </w:pPr>
          </w:p>
        </w:tc>
      </w:tr>
      <w:tr w:rsidR="0057312A" w:rsidRPr="008B0113" w14:paraId="376A04EF" w14:textId="77777777" w:rsidTr="3EC40DE0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32E356BE" w14:textId="7FE95CA7" w:rsidR="00A103A1" w:rsidRPr="00094CDF" w:rsidRDefault="7D8E594A" w:rsidP="00A103A1">
            <w:r>
              <w:t xml:space="preserve">Name: </w:t>
            </w:r>
            <w:r w:rsidR="00274F60">
              <w:t>Padraig Herlihy</w:t>
            </w:r>
          </w:p>
          <w:p w14:paraId="56838E77" w14:textId="5C28B703" w:rsidR="00A103A1" w:rsidRPr="00094CDF" w:rsidRDefault="7D8E594A" w:rsidP="00A103A1">
            <w:r>
              <w:t>Telephone: 08</w:t>
            </w:r>
            <w:r w:rsidR="003D2D5D">
              <w:t>7 3780051</w:t>
            </w:r>
          </w:p>
          <w:p w14:paraId="0FFD4419" w14:textId="7555FD4A" w:rsidR="00A103A1" w:rsidRPr="00A57E45" w:rsidRDefault="7D8E594A" w:rsidP="00A103A1">
            <w:r w:rsidRPr="00A57E45">
              <w:t xml:space="preserve">e-mail: </w:t>
            </w:r>
            <w:r w:rsidR="003D2D5D" w:rsidRPr="00A57E45">
              <w:t>padraig.herlihy</w:t>
            </w:r>
            <w:r w:rsidRPr="00A57E45">
              <w:t>@nbi.ie</w:t>
            </w:r>
          </w:p>
          <w:p w14:paraId="2A8E7D4F" w14:textId="454913D2" w:rsidR="0057312A" w:rsidRPr="00094CDF" w:rsidRDefault="7D8E594A" w:rsidP="00A103A1">
            <w:r>
              <w:t>Address: 3009 Lake Drive, Citywest, Dublin 24</w:t>
            </w:r>
            <w:r w:rsidR="3035F2C9">
              <w:t>, H6RR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1"/>
      <w:footerReference w:type="default" r:id="rId12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87427" w14:textId="77777777" w:rsidR="00DB5E87" w:rsidRDefault="00DB5E87" w:rsidP="004508A1">
      <w:r>
        <w:separator/>
      </w:r>
    </w:p>
  </w:endnote>
  <w:endnote w:type="continuationSeparator" w:id="0">
    <w:p w14:paraId="4A2D20AF" w14:textId="77777777" w:rsidR="00DB5E87" w:rsidRDefault="00DB5E87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32650" w14:textId="77777777" w:rsidR="00DB5E87" w:rsidRDefault="00DB5E87" w:rsidP="004508A1">
      <w:r>
        <w:separator/>
      </w:r>
    </w:p>
  </w:footnote>
  <w:footnote w:type="continuationSeparator" w:id="0">
    <w:p w14:paraId="6476A748" w14:textId="77777777" w:rsidR="00DB5E87" w:rsidRDefault="00DB5E87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062166">
    <w:abstractNumId w:val="0"/>
  </w:num>
  <w:num w:numId="2" w16cid:durableId="1121807475">
    <w:abstractNumId w:val="2"/>
  </w:num>
  <w:num w:numId="3" w16cid:durableId="796025458">
    <w:abstractNumId w:val="4"/>
  </w:num>
  <w:num w:numId="4" w16cid:durableId="632176029">
    <w:abstractNumId w:val="3"/>
  </w:num>
  <w:num w:numId="5" w16cid:durableId="559637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15C93"/>
    <w:rsid w:val="00020304"/>
    <w:rsid w:val="00030DC3"/>
    <w:rsid w:val="00033452"/>
    <w:rsid w:val="0003738D"/>
    <w:rsid w:val="0004367E"/>
    <w:rsid w:val="00052264"/>
    <w:rsid w:val="00055630"/>
    <w:rsid w:val="00062F28"/>
    <w:rsid w:val="0007448C"/>
    <w:rsid w:val="000755FB"/>
    <w:rsid w:val="00077367"/>
    <w:rsid w:val="0008172B"/>
    <w:rsid w:val="000843F3"/>
    <w:rsid w:val="00094CDF"/>
    <w:rsid w:val="000A3F27"/>
    <w:rsid w:val="000B3F5B"/>
    <w:rsid w:val="000C3129"/>
    <w:rsid w:val="000D2237"/>
    <w:rsid w:val="000F6239"/>
    <w:rsid w:val="00106031"/>
    <w:rsid w:val="00111812"/>
    <w:rsid w:val="001323A4"/>
    <w:rsid w:val="00133672"/>
    <w:rsid w:val="0013369F"/>
    <w:rsid w:val="00136DC3"/>
    <w:rsid w:val="001643C2"/>
    <w:rsid w:val="00206919"/>
    <w:rsid w:val="002110A0"/>
    <w:rsid w:val="00220677"/>
    <w:rsid w:val="002327B4"/>
    <w:rsid w:val="00254A15"/>
    <w:rsid w:val="00264731"/>
    <w:rsid w:val="0026742B"/>
    <w:rsid w:val="00274F60"/>
    <w:rsid w:val="002939F9"/>
    <w:rsid w:val="002B41F7"/>
    <w:rsid w:val="002C7FFD"/>
    <w:rsid w:val="00300685"/>
    <w:rsid w:val="0032027E"/>
    <w:rsid w:val="0033291B"/>
    <w:rsid w:val="003371F4"/>
    <w:rsid w:val="0034432C"/>
    <w:rsid w:val="00357542"/>
    <w:rsid w:val="003627C3"/>
    <w:rsid w:val="00362FFA"/>
    <w:rsid w:val="0036351F"/>
    <w:rsid w:val="00374ACF"/>
    <w:rsid w:val="00390159"/>
    <w:rsid w:val="00390B37"/>
    <w:rsid w:val="003A5342"/>
    <w:rsid w:val="003C0870"/>
    <w:rsid w:val="003D2D5D"/>
    <w:rsid w:val="0040396F"/>
    <w:rsid w:val="00415331"/>
    <w:rsid w:val="004237B8"/>
    <w:rsid w:val="004508A1"/>
    <w:rsid w:val="00454304"/>
    <w:rsid w:val="0047288A"/>
    <w:rsid w:val="004747BF"/>
    <w:rsid w:val="00474F72"/>
    <w:rsid w:val="004856FA"/>
    <w:rsid w:val="004A204C"/>
    <w:rsid w:val="004A3D9A"/>
    <w:rsid w:val="004A4CC1"/>
    <w:rsid w:val="004C1CF5"/>
    <w:rsid w:val="004D3529"/>
    <w:rsid w:val="004F60B8"/>
    <w:rsid w:val="00520128"/>
    <w:rsid w:val="005407EE"/>
    <w:rsid w:val="00542886"/>
    <w:rsid w:val="005531CD"/>
    <w:rsid w:val="0057312A"/>
    <w:rsid w:val="00591961"/>
    <w:rsid w:val="005B4131"/>
    <w:rsid w:val="005B597B"/>
    <w:rsid w:val="005C040D"/>
    <w:rsid w:val="005D681C"/>
    <w:rsid w:val="005F46FA"/>
    <w:rsid w:val="005F6786"/>
    <w:rsid w:val="0060282A"/>
    <w:rsid w:val="00604A16"/>
    <w:rsid w:val="00615855"/>
    <w:rsid w:val="00653E43"/>
    <w:rsid w:val="00660C4B"/>
    <w:rsid w:val="00683833"/>
    <w:rsid w:val="00684D0E"/>
    <w:rsid w:val="0069562C"/>
    <w:rsid w:val="006A036A"/>
    <w:rsid w:val="0072180C"/>
    <w:rsid w:val="00732903"/>
    <w:rsid w:val="00740857"/>
    <w:rsid w:val="00741158"/>
    <w:rsid w:val="007447B5"/>
    <w:rsid w:val="00762D65"/>
    <w:rsid w:val="00780CC4"/>
    <w:rsid w:val="007A0481"/>
    <w:rsid w:val="007D2861"/>
    <w:rsid w:val="007D71A4"/>
    <w:rsid w:val="008339F7"/>
    <w:rsid w:val="008413DE"/>
    <w:rsid w:val="008621CC"/>
    <w:rsid w:val="00870573"/>
    <w:rsid w:val="00870D1C"/>
    <w:rsid w:val="0088451C"/>
    <w:rsid w:val="008A7DE6"/>
    <w:rsid w:val="008B40DE"/>
    <w:rsid w:val="008F0118"/>
    <w:rsid w:val="009043FA"/>
    <w:rsid w:val="00916566"/>
    <w:rsid w:val="009B02DC"/>
    <w:rsid w:val="009C6271"/>
    <w:rsid w:val="009E44A6"/>
    <w:rsid w:val="009E7FEB"/>
    <w:rsid w:val="00A059C2"/>
    <w:rsid w:val="00A103A1"/>
    <w:rsid w:val="00A33C8E"/>
    <w:rsid w:val="00A3712D"/>
    <w:rsid w:val="00A419AA"/>
    <w:rsid w:val="00A5414D"/>
    <w:rsid w:val="00A5446C"/>
    <w:rsid w:val="00A57E45"/>
    <w:rsid w:val="00A601B3"/>
    <w:rsid w:val="00A67983"/>
    <w:rsid w:val="00A76E30"/>
    <w:rsid w:val="00A840D8"/>
    <w:rsid w:val="00A86FAC"/>
    <w:rsid w:val="00A96571"/>
    <w:rsid w:val="00AB3FD9"/>
    <w:rsid w:val="00AB4619"/>
    <w:rsid w:val="00AC1421"/>
    <w:rsid w:val="00AF4BD8"/>
    <w:rsid w:val="00AF5C9C"/>
    <w:rsid w:val="00B01639"/>
    <w:rsid w:val="00B07E43"/>
    <w:rsid w:val="00B13543"/>
    <w:rsid w:val="00B32C8C"/>
    <w:rsid w:val="00B70D1C"/>
    <w:rsid w:val="00B77570"/>
    <w:rsid w:val="00B875B5"/>
    <w:rsid w:val="00BB21B6"/>
    <w:rsid w:val="00BC220F"/>
    <w:rsid w:val="00BC5453"/>
    <w:rsid w:val="00BD01DF"/>
    <w:rsid w:val="00BD4384"/>
    <w:rsid w:val="00C527F7"/>
    <w:rsid w:val="00C70B4A"/>
    <w:rsid w:val="00C755ED"/>
    <w:rsid w:val="00C7798D"/>
    <w:rsid w:val="00C90073"/>
    <w:rsid w:val="00C977AA"/>
    <w:rsid w:val="00CB0382"/>
    <w:rsid w:val="00CD132A"/>
    <w:rsid w:val="00CF7B56"/>
    <w:rsid w:val="00D21C71"/>
    <w:rsid w:val="00D37125"/>
    <w:rsid w:val="00D50A98"/>
    <w:rsid w:val="00D5249C"/>
    <w:rsid w:val="00D610D0"/>
    <w:rsid w:val="00D85B26"/>
    <w:rsid w:val="00D97A11"/>
    <w:rsid w:val="00DB5C8E"/>
    <w:rsid w:val="00DB5E87"/>
    <w:rsid w:val="00DF74CC"/>
    <w:rsid w:val="00E0080B"/>
    <w:rsid w:val="00E06F5A"/>
    <w:rsid w:val="00E0703B"/>
    <w:rsid w:val="00E106B3"/>
    <w:rsid w:val="00E11D9C"/>
    <w:rsid w:val="00E23621"/>
    <w:rsid w:val="00E23B91"/>
    <w:rsid w:val="00E44772"/>
    <w:rsid w:val="00E5573F"/>
    <w:rsid w:val="00E80983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145A0"/>
    <w:rsid w:val="00F215AA"/>
    <w:rsid w:val="00F31FBB"/>
    <w:rsid w:val="00F7101B"/>
    <w:rsid w:val="00F71665"/>
    <w:rsid w:val="00F7421A"/>
    <w:rsid w:val="00FC75CB"/>
    <w:rsid w:val="00FE3D60"/>
    <w:rsid w:val="019E6974"/>
    <w:rsid w:val="024EF46A"/>
    <w:rsid w:val="0272B612"/>
    <w:rsid w:val="054498A8"/>
    <w:rsid w:val="072D3D20"/>
    <w:rsid w:val="0980736C"/>
    <w:rsid w:val="0B1B131D"/>
    <w:rsid w:val="0BCCA7FB"/>
    <w:rsid w:val="0BD93FC3"/>
    <w:rsid w:val="1180EDA3"/>
    <w:rsid w:val="1235E81C"/>
    <w:rsid w:val="13D563C2"/>
    <w:rsid w:val="152D75C9"/>
    <w:rsid w:val="15484D98"/>
    <w:rsid w:val="15764A4C"/>
    <w:rsid w:val="172AC9B1"/>
    <w:rsid w:val="1756C769"/>
    <w:rsid w:val="18F59CB7"/>
    <w:rsid w:val="1A848382"/>
    <w:rsid w:val="1ADA577C"/>
    <w:rsid w:val="1BF25250"/>
    <w:rsid w:val="1C267F7D"/>
    <w:rsid w:val="1D0F6674"/>
    <w:rsid w:val="1DA96AAF"/>
    <w:rsid w:val="1E1ED84B"/>
    <w:rsid w:val="1E538C97"/>
    <w:rsid w:val="1E9E8CCC"/>
    <w:rsid w:val="212AAF99"/>
    <w:rsid w:val="224B0E72"/>
    <w:rsid w:val="263B3B88"/>
    <w:rsid w:val="27617448"/>
    <w:rsid w:val="28065836"/>
    <w:rsid w:val="285CF517"/>
    <w:rsid w:val="29CDFC32"/>
    <w:rsid w:val="2AD5E314"/>
    <w:rsid w:val="2B980FE2"/>
    <w:rsid w:val="2C4EA1BD"/>
    <w:rsid w:val="2CC6D322"/>
    <w:rsid w:val="2DB10FFD"/>
    <w:rsid w:val="3035F2C9"/>
    <w:rsid w:val="315C3472"/>
    <w:rsid w:val="31EAAF00"/>
    <w:rsid w:val="3393743F"/>
    <w:rsid w:val="34A73AD7"/>
    <w:rsid w:val="364E5DF2"/>
    <w:rsid w:val="37C675F8"/>
    <w:rsid w:val="39070FD7"/>
    <w:rsid w:val="3A86FD9E"/>
    <w:rsid w:val="3DA70DD3"/>
    <w:rsid w:val="3EC40DE0"/>
    <w:rsid w:val="3F857FAF"/>
    <w:rsid w:val="3FEE18CF"/>
    <w:rsid w:val="40100506"/>
    <w:rsid w:val="4404D8D6"/>
    <w:rsid w:val="46AE9B1D"/>
    <w:rsid w:val="47297DC1"/>
    <w:rsid w:val="479160B1"/>
    <w:rsid w:val="4CAEE317"/>
    <w:rsid w:val="4D66FDD2"/>
    <w:rsid w:val="4D7C31F0"/>
    <w:rsid w:val="4DBE54F4"/>
    <w:rsid w:val="4DD9F067"/>
    <w:rsid w:val="4DF9FE78"/>
    <w:rsid w:val="4E9DE4D9"/>
    <w:rsid w:val="50312AEE"/>
    <w:rsid w:val="50958FE5"/>
    <w:rsid w:val="53C739FF"/>
    <w:rsid w:val="5697C152"/>
    <w:rsid w:val="577DA6B2"/>
    <w:rsid w:val="579F6DA9"/>
    <w:rsid w:val="58BBFCBB"/>
    <w:rsid w:val="5C89EB5E"/>
    <w:rsid w:val="5CFDBBD5"/>
    <w:rsid w:val="5D613E77"/>
    <w:rsid w:val="5E58474A"/>
    <w:rsid w:val="6131715F"/>
    <w:rsid w:val="65824B64"/>
    <w:rsid w:val="65C83753"/>
    <w:rsid w:val="672A0C4C"/>
    <w:rsid w:val="67A3016F"/>
    <w:rsid w:val="68E53E57"/>
    <w:rsid w:val="6965BBA1"/>
    <w:rsid w:val="6A28F1D6"/>
    <w:rsid w:val="6E8BB2B4"/>
    <w:rsid w:val="6F52D718"/>
    <w:rsid w:val="724A035A"/>
    <w:rsid w:val="72AE77CF"/>
    <w:rsid w:val="7385B21D"/>
    <w:rsid w:val="7626A109"/>
    <w:rsid w:val="76EE4C81"/>
    <w:rsid w:val="77C3DD2D"/>
    <w:rsid w:val="78C13A80"/>
    <w:rsid w:val="79617E11"/>
    <w:rsid w:val="79E127D0"/>
    <w:rsid w:val="79E3A1C0"/>
    <w:rsid w:val="7AD5E837"/>
    <w:rsid w:val="7B66CF5B"/>
    <w:rsid w:val="7C1F0D55"/>
    <w:rsid w:val="7D80071A"/>
    <w:rsid w:val="7D8E594A"/>
    <w:rsid w:val="7E7F216C"/>
    <w:rsid w:val="7ECB32D7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  <w:style w:type="paragraph" w:styleId="NoSpacing">
    <w:name w:val="No Spacing"/>
    <w:uiPriority w:val="1"/>
    <w:qFormat/>
    <w:rsid w:val="00D37125"/>
  </w:style>
  <w:style w:type="paragraph" w:customStyle="1" w:styleId="paragraph">
    <w:name w:val="paragraph"/>
    <w:basedOn w:val="Normal"/>
    <w:rsid w:val="00AC14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character" w:customStyle="1" w:styleId="normaltextrun">
    <w:name w:val="normaltextrun"/>
    <w:basedOn w:val="DefaultParagraphFont"/>
    <w:rsid w:val="00AC1421"/>
  </w:style>
  <w:style w:type="character" w:customStyle="1" w:styleId="eop">
    <w:name w:val="eop"/>
    <w:basedOn w:val="DefaultParagraphFont"/>
    <w:rsid w:val="00AC1421"/>
  </w:style>
  <w:style w:type="character" w:styleId="IntenseEmphasis">
    <w:name w:val="Intense Emphasis"/>
    <w:basedOn w:val="DefaultParagraphFont"/>
    <w:uiPriority w:val="21"/>
    <w:qFormat/>
    <w:rsid w:val="00033452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Props1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5388E-42F8-4500-8C7D-3E0164DF9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c58fd-e780-4297-a6da-f899d4fe3378"/>
    <ds:schemaRef ds:uri="a95b7d3c-0b98-4468-b8e6-b01cf60a3455"/>
    <ds:schemaRef ds:uri="acc290d8-676f-438a-8e1f-b5506b80d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  <ds:schemaRef ds:uri="3f6c58fd-e780-4297-a6da-f899d4fe3378"/>
    <ds:schemaRef ds:uri="acc290d8-676f-438a-8e1f-b5506b80da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6479-NBI-Infrastructure-Letterhead-Template.dotx</Template>
  <TotalTime>3</TotalTime>
  <Pages>4</Pages>
  <Words>395</Words>
  <Characters>2253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Shane Booth</cp:lastModifiedBy>
  <cp:revision>2</cp:revision>
  <cp:lastPrinted>2022-03-31T07:44:00Z</cp:lastPrinted>
  <dcterms:created xsi:type="dcterms:W3CDTF">2023-05-19T10:12:00Z</dcterms:created>
  <dcterms:modified xsi:type="dcterms:W3CDTF">2023-05-19T10:12:00Z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