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B085" w14:textId="2D811A5E" w:rsidR="00507757" w:rsidRDefault="00DB4CE0" w:rsidP="00FA35B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6DE615EC" w:rsidRPr="1088C878">
        <w:rPr>
          <w:rFonts w:ascii="Calibri" w:eastAsia="Calibri" w:hAnsi="Calibri" w:cs="Calibri"/>
        </w:rPr>
        <w:t xml:space="preserve"> </w:t>
      </w:r>
      <w:r w:rsidR="00FA35B2">
        <w:rPr>
          <w:rFonts w:ascii="Calibri" w:eastAsia="Calibri" w:hAnsi="Calibri" w:cs="Calibri"/>
        </w:rPr>
        <w:t>Planning Dep</w:t>
      </w:r>
      <w:r w:rsidR="00850099">
        <w:rPr>
          <w:rFonts w:ascii="Calibri" w:eastAsia="Calibri" w:hAnsi="Calibri" w:cs="Calibri"/>
        </w:rPr>
        <w:t>artment</w:t>
      </w:r>
      <w:r w:rsidR="00FA35B2">
        <w:rPr>
          <w:rFonts w:ascii="Calibri" w:eastAsia="Calibri" w:hAnsi="Calibri" w:cs="Calibri"/>
        </w:rPr>
        <w:t>.,</w:t>
      </w:r>
    </w:p>
    <w:p w14:paraId="1AA66DAB" w14:textId="601D5D2C" w:rsidR="00732903" w:rsidRDefault="00E77D3E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Laois</w:t>
      </w:r>
      <w:r w:rsidR="00133757">
        <w:rPr>
          <w:rFonts w:eastAsia="Segoe UI" w:cstheme="minorHAnsi"/>
          <w:sz w:val="22"/>
          <w:szCs w:val="22"/>
        </w:rPr>
        <w:t xml:space="preserve"> County Council</w:t>
      </w:r>
      <w:r w:rsidR="00FA35B2">
        <w:rPr>
          <w:rFonts w:eastAsia="Segoe UI" w:cstheme="minorHAnsi"/>
          <w:sz w:val="22"/>
          <w:szCs w:val="22"/>
        </w:rPr>
        <w:t>,</w:t>
      </w:r>
    </w:p>
    <w:p w14:paraId="316872E3" w14:textId="3A3F2EFD" w:rsidR="00005D87" w:rsidRPr="000D2718" w:rsidRDefault="005104A2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0D2718">
        <w:rPr>
          <w:rFonts w:eastAsia="Segoe UI" w:cstheme="minorHAnsi"/>
          <w:sz w:val="22"/>
          <w:szCs w:val="22"/>
          <w:lang w:val="fr-FR"/>
        </w:rPr>
        <w:t xml:space="preserve">Aras an </w:t>
      </w:r>
      <w:proofErr w:type="spellStart"/>
      <w:r w:rsidRPr="000D2718">
        <w:rPr>
          <w:rFonts w:eastAsia="Segoe UI" w:cstheme="minorHAnsi"/>
          <w:sz w:val="22"/>
          <w:szCs w:val="22"/>
          <w:lang w:val="fr-FR"/>
        </w:rPr>
        <w:t>Chontae</w:t>
      </w:r>
      <w:proofErr w:type="spellEnd"/>
      <w:r w:rsidR="00FA35B2" w:rsidRPr="000D2718">
        <w:rPr>
          <w:rFonts w:eastAsia="Segoe UI" w:cstheme="minorHAnsi"/>
          <w:sz w:val="22"/>
          <w:szCs w:val="22"/>
          <w:lang w:val="fr-FR"/>
        </w:rPr>
        <w:t>,</w:t>
      </w:r>
    </w:p>
    <w:p w14:paraId="068A3656" w14:textId="03089FD3" w:rsidR="00CF6B93" w:rsidRPr="000D2718" w:rsidRDefault="00844F60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0D2718">
        <w:rPr>
          <w:rFonts w:eastAsia="Segoe UI" w:cstheme="minorHAnsi"/>
          <w:sz w:val="22"/>
          <w:szCs w:val="22"/>
          <w:lang w:val="fr-FR"/>
        </w:rPr>
        <w:t xml:space="preserve">James </w:t>
      </w:r>
      <w:proofErr w:type="spellStart"/>
      <w:r w:rsidRPr="000D2718">
        <w:rPr>
          <w:rFonts w:eastAsia="Segoe UI" w:cstheme="minorHAnsi"/>
          <w:sz w:val="22"/>
          <w:szCs w:val="22"/>
          <w:lang w:val="fr-FR"/>
        </w:rPr>
        <w:t>Fintan</w:t>
      </w:r>
      <w:proofErr w:type="spellEnd"/>
      <w:r w:rsidRPr="000D2718">
        <w:rPr>
          <w:rFonts w:eastAsia="Segoe UI" w:cstheme="minorHAnsi"/>
          <w:sz w:val="22"/>
          <w:szCs w:val="22"/>
          <w:lang w:val="fr-FR"/>
        </w:rPr>
        <w:t xml:space="preserve"> </w:t>
      </w:r>
      <w:proofErr w:type="spellStart"/>
      <w:r w:rsidRPr="000D2718">
        <w:rPr>
          <w:rFonts w:eastAsia="Segoe UI" w:cstheme="minorHAnsi"/>
          <w:sz w:val="22"/>
          <w:szCs w:val="22"/>
          <w:lang w:val="fr-FR"/>
        </w:rPr>
        <w:t>Lalor</w:t>
      </w:r>
      <w:proofErr w:type="spellEnd"/>
      <w:r w:rsidRPr="000D2718">
        <w:rPr>
          <w:rFonts w:eastAsia="Segoe UI" w:cstheme="minorHAnsi"/>
          <w:sz w:val="22"/>
          <w:szCs w:val="22"/>
          <w:lang w:val="fr-FR"/>
        </w:rPr>
        <w:t xml:space="preserve"> Ave.</w:t>
      </w:r>
      <w:r w:rsidR="00FA35B2" w:rsidRPr="000D2718">
        <w:rPr>
          <w:rFonts w:eastAsia="Segoe UI" w:cstheme="minorHAnsi"/>
          <w:sz w:val="22"/>
          <w:szCs w:val="22"/>
          <w:lang w:val="fr-FR"/>
        </w:rPr>
        <w:t>,</w:t>
      </w:r>
    </w:p>
    <w:p w14:paraId="48ACD97E" w14:textId="77777777" w:rsidR="00D02DC0" w:rsidRDefault="00D02DC0" w:rsidP="00732903">
      <w:pPr>
        <w:jc w:val="right"/>
        <w:rPr>
          <w:rFonts w:eastAsia="Segoe UI" w:cstheme="minorHAnsi"/>
          <w:sz w:val="22"/>
          <w:szCs w:val="22"/>
        </w:rPr>
      </w:pPr>
      <w:proofErr w:type="spellStart"/>
      <w:r>
        <w:rPr>
          <w:rFonts w:eastAsia="Segoe UI" w:cstheme="minorHAnsi"/>
          <w:sz w:val="22"/>
          <w:szCs w:val="22"/>
        </w:rPr>
        <w:t>Kylekiproe</w:t>
      </w:r>
      <w:proofErr w:type="spellEnd"/>
    </w:p>
    <w:p w14:paraId="1CF63402" w14:textId="5BDFB644" w:rsidR="00CF6B93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Portlaoise</w:t>
      </w:r>
      <w:r w:rsidR="00CF4C07">
        <w:rPr>
          <w:rFonts w:eastAsia="Segoe UI" w:cstheme="minorHAnsi"/>
          <w:sz w:val="22"/>
          <w:szCs w:val="22"/>
        </w:rPr>
        <w:t>,</w:t>
      </w:r>
    </w:p>
    <w:p w14:paraId="209B2FB7" w14:textId="3C9B1D69" w:rsidR="00CF6B93" w:rsidRDefault="00B772DA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 xml:space="preserve">Co </w:t>
      </w:r>
      <w:r w:rsidR="00D02DC0">
        <w:rPr>
          <w:rFonts w:eastAsia="Segoe UI" w:cstheme="minorHAnsi"/>
          <w:sz w:val="22"/>
          <w:szCs w:val="22"/>
        </w:rPr>
        <w:t>Laois</w:t>
      </w:r>
    </w:p>
    <w:p w14:paraId="6247AEEF" w14:textId="2AC76B3F" w:rsidR="00CF4C07" w:rsidRDefault="00D006F6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R32 EHP9</w:t>
      </w:r>
    </w:p>
    <w:p w14:paraId="2C8F7600" w14:textId="4F6377A7" w:rsidR="00950946" w:rsidRDefault="00950946" w:rsidP="00732903">
      <w:pPr>
        <w:jc w:val="right"/>
        <w:rPr>
          <w:rFonts w:eastAsia="Segoe UI" w:cstheme="minorHAnsi"/>
          <w:sz w:val="22"/>
          <w:szCs w:val="22"/>
        </w:rPr>
      </w:pPr>
    </w:p>
    <w:p w14:paraId="0CC4F63F" w14:textId="77777777" w:rsidR="00950946" w:rsidRDefault="00950946" w:rsidP="00950946">
      <w:pPr>
        <w:jc w:val="center"/>
      </w:pPr>
    </w:p>
    <w:p w14:paraId="2987BAAC" w14:textId="39A3EF94" w:rsidR="00732903" w:rsidRDefault="00732903" w:rsidP="1088C878">
      <w:pPr>
        <w:jc w:val="right"/>
      </w:pPr>
    </w:p>
    <w:p w14:paraId="2A5FE9FA" w14:textId="10BF4F96" w:rsidR="0060282A" w:rsidRPr="008B0113" w:rsidRDefault="0060282A" w:rsidP="1088C878">
      <w:pPr>
        <w:rPr>
          <w:highlight w:val="yellow"/>
        </w:rPr>
      </w:pPr>
      <w:r>
        <w:t xml:space="preserve">Date of Application: </w:t>
      </w:r>
      <w:r w:rsidR="00376AB1">
        <w:t>30/06/2022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350E6BDA" w:rsidR="0060282A" w:rsidRDefault="0060282A" w:rsidP="0060282A">
      <w:r>
        <w:t>Further to our pre-application review held on the</w:t>
      </w:r>
      <w:r w:rsidR="04741E23">
        <w:t xml:space="preserve"> </w:t>
      </w:r>
      <w:r w:rsidR="00376AB1">
        <w:t>18/05/2022</w:t>
      </w:r>
      <w:r>
        <w:t>, NBI Infrastructure DAC (“</w:t>
      </w:r>
      <w:r w:rsidRPr="1088C878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1088C878">
        <w:rPr>
          <w:b/>
          <w:bCs/>
        </w:rPr>
        <w:t>Development</w:t>
      </w:r>
      <w:r>
        <w:t>”) at the location(s) described in Schedule Two (the “</w:t>
      </w:r>
      <w:r w:rsidRPr="1088C878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116395AB" w:rsidR="37C675F8" w:rsidRDefault="6700F87A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1088C878">
        <w:rPr>
          <w:rFonts w:ascii="Bradley Hand ITC" w:eastAsia="Bradley Hand ITC" w:hAnsi="Bradley Hand ITC" w:cs="Bradley Hand ITC"/>
          <w:sz w:val="28"/>
          <w:szCs w:val="28"/>
        </w:rPr>
        <w:t>Padraig He</w:t>
      </w:r>
      <w:r w:rsidR="00E05B8C">
        <w:rPr>
          <w:rFonts w:ascii="Bradley Hand ITC" w:eastAsia="Bradley Hand ITC" w:hAnsi="Bradley Hand ITC" w:cs="Bradley Hand ITC"/>
          <w:sz w:val="28"/>
          <w:szCs w:val="28"/>
        </w:rPr>
        <w:t>rl</w:t>
      </w:r>
      <w:r w:rsidRPr="1088C878">
        <w:rPr>
          <w:rFonts w:ascii="Bradley Hand ITC" w:eastAsia="Bradley Hand ITC" w:hAnsi="Bradley Hand ITC" w:cs="Bradley Hand ITC"/>
          <w:sz w:val="28"/>
          <w:szCs w:val="28"/>
        </w:rPr>
        <w:t>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088C878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632CD7D2" w:rsidR="0060282A" w:rsidRPr="00094CDF" w:rsidRDefault="000A082A" w:rsidP="1088C878">
            <w:r>
              <w:t>Laois</w:t>
            </w:r>
            <w:r w:rsidR="00950946">
              <w:t xml:space="preserve"> </w:t>
            </w:r>
            <w:r w:rsidR="74B8562D">
              <w:t xml:space="preserve"> County Council</w:t>
            </w:r>
          </w:p>
        </w:tc>
      </w:tr>
      <w:tr w:rsidR="0060282A" w:rsidRPr="008B0113" w14:paraId="62E51345" w14:textId="77777777" w:rsidTr="1088C878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4F07A8E6" w:rsidR="0060282A" w:rsidRPr="000D2718" w:rsidRDefault="000D2718" w:rsidP="1088C878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Borris</w:t>
            </w:r>
            <w:proofErr w:type="spellEnd"/>
            <w:r>
              <w:rPr>
                <w:rFonts w:cs="Calibri"/>
                <w:color w:val="000000"/>
              </w:rPr>
              <w:t>-in-</w:t>
            </w:r>
            <w:proofErr w:type="spellStart"/>
            <w:r>
              <w:rPr>
                <w:rFonts w:cs="Calibri"/>
                <w:color w:val="000000"/>
              </w:rPr>
              <w:t>Ossory</w:t>
            </w:r>
            <w:proofErr w:type="spellEnd"/>
            <w:r>
              <w:rPr>
                <w:rFonts w:cs="Calibri"/>
                <w:color w:val="000000"/>
              </w:rPr>
              <w:t xml:space="preserve"> – </w:t>
            </w:r>
            <w:proofErr w:type="spell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r w:rsidR="4CAEE317">
              <w:t>MD</w:t>
            </w:r>
          </w:p>
        </w:tc>
      </w:tr>
      <w:tr w:rsidR="0060282A" w:rsidRPr="008B0113" w14:paraId="0850EB72" w14:textId="77777777" w:rsidTr="1088C878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3B52F1F8" w:rsidR="0060282A" w:rsidRPr="00094CDF" w:rsidRDefault="00376AB1" w:rsidP="1088C878">
            <w:r>
              <w:t>2022LS0295</w:t>
            </w:r>
          </w:p>
        </w:tc>
      </w:tr>
      <w:tr w:rsidR="0060282A" w:rsidRPr="008B0113" w14:paraId="5A25E4E1" w14:textId="77777777" w:rsidTr="1088C878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11892242" w:rsidR="0060282A" w:rsidRPr="00094CDF" w:rsidRDefault="00376AB1" w:rsidP="1088C878">
            <w:r>
              <w:t>6</w:t>
            </w:r>
          </w:p>
        </w:tc>
      </w:tr>
      <w:tr w:rsidR="0060282A" w:rsidRPr="008B0113" w14:paraId="2D5F271D" w14:textId="77777777" w:rsidTr="1088C878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23217936" w:rsidR="0060282A" w:rsidRPr="00094CDF" w:rsidRDefault="00376AB1" w:rsidP="1088C878">
            <w:r>
              <w:t>33,653</w:t>
            </w:r>
            <w:r w:rsidR="00950946">
              <w:t>m</w:t>
            </w:r>
          </w:p>
        </w:tc>
      </w:tr>
      <w:tr w:rsidR="0060282A" w:rsidRPr="008B0113" w14:paraId="75962038" w14:textId="77777777" w:rsidTr="1088C878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4C6D3F2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088C878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url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088C878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3CD62133" w:rsidR="0060282A" w:rsidRPr="008B0113" w:rsidRDefault="00DC1898" w:rsidP="0082158D">
            <w:r>
              <w:t>(</w:t>
            </w:r>
            <w:r w:rsidR="00376AB1">
              <w:t>33,653</w:t>
            </w:r>
            <w:r>
              <w:t>m)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088C878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Streetview</w:t>
            </w:r>
            <w:proofErr w:type="spellEnd"/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088C878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088C878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088C878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0D2718" w14:paraId="3103FB95" w14:textId="77777777" w:rsidTr="1088C878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7AAE67C7" w:rsidR="0057312A" w:rsidRPr="00B45BD5" w:rsidRDefault="000A082A" w:rsidP="1088C878">
            <w:pPr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</w:pPr>
            <w:r w:rsidRPr="00B45BD5">
              <w:t>DA</w:t>
            </w:r>
            <w:r w:rsidR="00376AB1">
              <w:t>105</w:t>
            </w:r>
            <w:r w:rsidR="00DB64B5" w:rsidRPr="00B45BD5">
              <w:t>-1-</w:t>
            </w:r>
            <w:r w:rsidR="00376AB1">
              <w:t>Castlecomer</w:t>
            </w:r>
            <w:r w:rsidR="00DB64B5" w:rsidRPr="00B45BD5">
              <w:t>-</w:t>
            </w:r>
            <w:r w:rsidR="000D2718" w:rsidRPr="00B45BD5">
              <w:t xml:space="preserve"> </w:t>
            </w:r>
            <w:proofErr w:type="spellStart"/>
            <w:r w:rsidR="000D2718">
              <w:rPr>
                <w:rFonts w:cs="Calibri"/>
                <w:color w:val="000000"/>
              </w:rPr>
              <w:t>Borris</w:t>
            </w:r>
            <w:proofErr w:type="spellEnd"/>
            <w:r w:rsidR="000D2718">
              <w:rPr>
                <w:rFonts w:cs="Calibri"/>
                <w:color w:val="000000"/>
              </w:rPr>
              <w:t>-in-</w:t>
            </w:r>
            <w:proofErr w:type="spellStart"/>
            <w:r w:rsidR="000D2718">
              <w:rPr>
                <w:rFonts w:cs="Calibri"/>
                <w:color w:val="000000"/>
              </w:rPr>
              <w:t>Ossory</w:t>
            </w:r>
            <w:proofErr w:type="spellEnd"/>
            <w:r w:rsidR="000D2718">
              <w:rPr>
                <w:rFonts w:cs="Calibri"/>
                <w:color w:val="000000"/>
              </w:rPr>
              <w:t xml:space="preserve"> </w:t>
            </w:r>
            <w:r w:rsidR="00376AB1">
              <w:rPr>
                <w:rFonts w:cs="Calibri"/>
                <w:color w:val="000000"/>
              </w:rPr>
              <w:t>–</w:t>
            </w:r>
            <w:r w:rsidR="000D2718">
              <w:rPr>
                <w:rFonts w:cs="Calibri"/>
                <w:color w:val="000000"/>
              </w:rPr>
              <w:t xml:space="preserve"> </w:t>
            </w:r>
            <w:proofErr w:type="spellStart"/>
            <w:r w:rsidR="000D2718">
              <w:rPr>
                <w:rFonts w:cs="Calibri"/>
                <w:color w:val="000000"/>
              </w:rPr>
              <w:t>Mountmellick</w:t>
            </w:r>
            <w:proofErr w:type="spellEnd"/>
            <w:r w:rsidR="00376AB1">
              <w:rPr>
                <w:rFonts w:cs="Calibri"/>
                <w:color w:val="000000"/>
              </w:rPr>
              <w:t xml:space="preserve"> </w:t>
            </w:r>
            <w:r w:rsidR="00DB64B5" w:rsidRPr="00B45BD5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MD</w:t>
            </w:r>
            <w:r w:rsidR="00376AB1"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 xml:space="preserve"> Network</w:t>
            </w:r>
          </w:p>
        </w:tc>
      </w:tr>
      <w:tr w:rsidR="0057312A" w:rsidRPr="008B0113" w14:paraId="376A04EF" w14:textId="77777777" w:rsidTr="1088C878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163360C9" w:rsidR="0057312A" w:rsidRPr="00094CDF" w:rsidRDefault="0057312A" w:rsidP="1088C878">
            <w:r>
              <w:t xml:space="preserve">Name: </w:t>
            </w:r>
            <w:r w:rsidR="3C40F914">
              <w:t>Padraig Herlihy</w:t>
            </w:r>
          </w:p>
          <w:p w14:paraId="3B24A90B" w14:textId="5030F5A6" w:rsidR="0057312A" w:rsidRPr="00094CDF" w:rsidRDefault="0057312A" w:rsidP="1088C878">
            <w:r>
              <w:t xml:space="preserve">Telephone: </w:t>
            </w:r>
            <w:r w:rsidR="3E6B7210">
              <w:t>087 3780051</w:t>
            </w:r>
          </w:p>
          <w:p w14:paraId="0875CEE3" w14:textId="7E50BA07" w:rsidR="0057312A" w:rsidRPr="00094CDF" w:rsidRDefault="0057312A" w:rsidP="1088C878">
            <w:r>
              <w:t xml:space="preserve">e-mail: </w:t>
            </w:r>
            <w:r w:rsidR="3FF11590">
              <w:t>padraig.herlihy</w:t>
            </w:r>
            <w:r>
              <w:t>@nbi.ie</w:t>
            </w:r>
          </w:p>
          <w:p w14:paraId="2A8E7D4F" w14:textId="6A03BC53" w:rsidR="0057312A" w:rsidRPr="00094CDF" w:rsidRDefault="0057312A" w:rsidP="1088C878">
            <w:r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B5A02" w14:textId="77777777" w:rsidR="000C71B7" w:rsidRDefault="000C71B7" w:rsidP="004508A1">
      <w:r>
        <w:separator/>
      </w:r>
    </w:p>
  </w:endnote>
  <w:endnote w:type="continuationSeparator" w:id="0">
    <w:p w14:paraId="6D51AA68" w14:textId="77777777" w:rsidR="000C71B7" w:rsidRDefault="000C71B7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1459" w14:textId="77777777" w:rsidR="000C71B7" w:rsidRDefault="000C71B7" w:rsidP="004508A1">
      <w:r>
        <w:separator/>
      </w:r>
    </w:p>
  </w:footnote>
  <w:footnote w:type="continuationSeparator" w:id="0">
    <w:p w14:paraId="6E74663A" w14:textId="77777777" w:rsidR="000C71B7" w:rsidRDefault="000C71B7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861299">
    <w:abstractNumId w:val="0"/>
  </w:num>
  <w:num w:numId="2" w16cid:durableId="83722014">
    <w:abstractNumId w:val="2"/>
  </w:num>
  <w:num w:numId="3" w16cid:durableId="644507030">
    <w:abstractNumId w:val="4"/>
  </w:num>
  <w:num w:numId="4" w16cid:durableId="1416240084">
    <w:abstractNumId w:val="3"/>
  </w:num>
  <w:num w:numId="5" w16cid:durableId="148137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5D87"/>
    <w:rsid w:val="00015C93"/>
    <w:rsid w:val="00020304"/>
    <w:rsid w:val="00030DC3"/>
    <w:rsid w:val="0003738D"/>
    <w:rsid w:val="0004367E"/>
    <w:rsid w:val="00052264"/>
    <w:rsid w:val="00053F75"/>
    <w:rsid w:val="00055630"/>
    <w:rsid w:val="00062F28"/>
    <w:rsid w:val="0007448C"/>
    <w:rsid w:val="000755FB"/>
    <w:rsid w:val="00094CDF"/>
    <w:rsid w:val="000A082A"/>
    <w:rsid w:val="000A3F27"/>
    <w:rsid w:val="000B3F5B"/>
    <w:rsid w:val="000C3129"/>
    <w:rsid w:val="000C71B7"/>
    <w:rsid w:val="000D2718"/>
    <w:rsid w:val="000D6409"/>
    <w:rsid w:val="000F6239"/>
    <w:rsid w:val="00106031"/>
    <w:rsid w:val="00111812"/>
    <w:rsid w:val="001323A4"/>
    <w:rsid w:val="00133672"/>
    <w:rsid w:val="0013369F"/>
    <w:rsid w:val="00133757"/>
    <w:rsid w:val="001643C2"/>
    <w:rsid w:val="00206919"/>
    <w:rsid w:val="002110A0"/>
    <w:rsid w:val="00221ACC"/>
    <w:rsid w:val="00230D8E"/>
    <w:rsid w:val="002327B4"/>
    <w:rsid w:val="00254A15"/>
    <w:rsid w:val="0026742B"/>
    <w:rsid w:val="00300685"/>
    <w:rsid w:val="00305E60"/>
    <w:rsid w:val="0032027E"/>
    <w:rsid w:val="0034432C"/>
    <w:rsid w:val="00357542"/>
    <w:rsid w:val="003627C3"/>
    <w:rsid w:val="00362FFA"/>
    <w:rsid w:val="0036351F"/>
    <w:rsid w:val="00376AB1"/>
    <w:rsid w:val="00390159"/>
    <w:rsid w:val="00390B37"/>
    <w:rsid w:val="00396C23"/>
    <w:rsid w:val="00415331"/>
    <w:rsid w:val="004508A1"/>
    <w:rsid w:val="00454304"/>
    <w:rsid w:val="004710D8"/>
    <w:rsid w:val="0047288A"/>
    <w:rsid w:val="004747BF"/>
    <w:rsid w:val="004A204C"/>
    <w:rsid w:val="004A4CC1"/>
    <w:rsid w:val="004A68F8"/>
    <w:rsid w:val="004C1CF5"/>
    <w:rsid w:val="004F60B8"/>
    <w:rsid w:val="004F6309"/>
    <w:rsid w:val="0050012E"/>
    <w:rsid w:val="00507757"/>
    <w:rsid w:val="005104A2"/>
    <w:rsid w:val="005407EE"/>
    <w:rsid w:val="00542886"/>
    <w:rsid w:val="005531CD"/>
    <w:rsid w:val="005715B9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53E43"/>
    <w:rsid w:val="00660C4B"/>
    <w:rsid w:val="00683833"/>
    <w:rsid w:val="00684FC2"/>
    <w:rsid w:val="0069562C"/>
    <w:rsid w:val="006A036A"/>
    <w:rsid w:val="006E5369"/>
    <w:rsid w:val="006F6C0B"/>
    <w:rsid w:val="00705F05"/>
    <w:rsid w:val="0072180C"/>
    <w:rsid w:val="00732903"/>
    <w:rsid w:val="00740857"/>
    <w:rsid w:val="007447B5"/>
    <w:rsid w:val="00745669"/>
    <w:rsid w:val="00762D65"/>
    <w:rsid w:val="00780CC4"/>
    <w:rsid w:val="007A0481"/>
    <w:rsid w:val="007B0A58"/>
    <w:rsid w:val="007D2861"/>
    <w:rsid w:val="007D71A4"/>
    <w:rsid w:val="008339F7"/>
    <w:rsid w:val="008413DE"/>
    <w:rsid w:val="00844F60"/>
    <w:rsid w:val="00850099"/>
    <w:rsid w:val="008621CC"/>
    <w:rsid w:val="00870573"/>
    <w:rsid w:val="00883A49"/>
    <w:rsid w:val="0088451C"/>
    <w:rsid w:val="008B40DE"/>
    <w:rsid w:val="008F0118"/>
    <w:rsid w:val="008F4943"/>
    <w:rsid w:val="009043FA"/>
    <w:rsid w:val="00911E25"/>
    <w:rsid w:val="00916566"/>
    <w:rsid w:val="00944F2D"/>
    <w:rsid w:val="00950946"/>
    <w:rsid w:val="009B02DC"/>
    <w:rsid w:val="009C6271"/>
    <w:rsid w:val="009D6D20"/>
    <w:rsid w:val="009E7FEB"/>
    <w:rsid w:val="00A33C8E"/>
    <w:rsid w:val="00A3712D"/>
    <w:rsid w:val="00A419AA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D6CB6"/>
    <w:rsid w:val="00AF4BD8"/>
    <w:rsid w:val="00AF5C9C"/>
    <w:rsid w:val="00AF5DFD"/>
    <w:rsid w:val="00B01639"/>
    <w:rsid w:val="00B07E43"/>
    <w:rsid w:val="00B13543"/>
    <w:rsid w:val="00B144BE"/>
    <w:rsid w:val="00B45BD5"/>
    <w:rsid w:val="00B70D1C"/>
    <w:rsid w:val="00B772DA"/>
    <w:rsid w:val="00B77570"/>
    <w:rsid w:val="00B875B5"/>
    <w:rsid w:val="00BB21B6"/>
    <w:rsid w:val="00BC220F"/>
    <w:rsid w:val="00BC2BDA"/>
    <w:rsid w:val="00BC5453"/>
    <w:rsid w:val="00BD01DF"/>
    <w:rsid w:val="00BD4384"/>
    <w:rsid w:val="00BD5CC2"/>
    <w:rsid w:val="00C04968"/>
    <w:rsid w:val="00C2747F"/>
    <w:rsid w:val="00C27F2F"/>
    <w:rsid w:val="00C3761B"/>
    <w:rsid w:val="00C527F7"/>
    <w:rsid w:val="00C70B4A"/>
    <w:rsid w:val="00C755ED"/>
    <w:rsid w:val="00C7798D"/>
    <w:rsid w:val="00C90073"/>
    <w:rsid w:val="00C977AA"/>
    <w:rsid w:val="00CD132A"/>
    <w:rsid w:val="00CE6023"/>
    <w:rsid w:val="00CF4C07"/>
    <w:rsid w:val="00CF6B93"/>
    <w:rsid w:val="00CF7B56"/>
    <w:rsid w:val="00D006F6"/>
    <w:rsid w:val="00D02DC0"/>
    <w:rsid w:val="00D21C71"/>
    <w:rsid w:val="00D411DA"/>
    <w:rsid w:val="00D50A98"/>
    <w:rsid w:val="00D5249C"/>
    <w:rsid w:val="00D56495"/>
    <w:rsid w:val="00D97A11"/>
    <w:rsid w:val="00DB0E19"/>
    <w:rsid w:val="00DB4CE0"/>
    <w:rsid w:val="00DB64B5"/>
    <w:rsid w:val="00DC1898"/>
    <w:rsid w:val="00DC48DC"/>
    <w:rsid w:val="00E0080B"/>
    <w:rsid w:val="00E05B8C"/>
    <w:rsid w:val="00E0703B"/>
    <w:rsid w:val="00E20AB1"/>
    <w:rsid w:val="00E23621"/>
    <w:rsid w:val="00E23B91"/>
    <w:rsid w:val="00E44772"/>
    <w:rsid w:val="00E5573F"/>
    <w:rsid w:val="00E77D3E"/>
    <w:rsid w:val="00E80983"/>
    <w:rsid w:val="00E85849"/>
    <w:rsid w:val="00E908BE"/>
    <w:rsid w:val="00E94C84"/>
    <w:rsid w:val="00EA74AF"/>
    <w:rsid w:val="00EB05D2"/>
    <w:rsid w:val="00EB5BA2"/>
    <w:rsid w:val="00EB78B9"/>
    <w:rsid w:val="00EC3851"/>
    <w:rsid w:val="00EE35B9"/>
    <w:rsid w:val="00EE413E"/>
    <w:rsid w:val="00EE41B2"/>
    <w:rsid w:val="00EF3DF8"/>
    <w:rsid w:val="00EF4EB9"/>
    <w:rsid w:val="00F000E0"/>
    <w:rsid w:val="00F05F41"/>
    <w:rsid w:val="00F14376"/>
    <w:rsid w:val="00F14955"/>
    <w:rsid w:val="00F31FBB"/>
    <w:rsid w:val="00F71665"/>
    <w:rsid w:val="00F7421A"/>
    <w:rsid w:val="00F84D4D"/>
    <w:rsid w:val="00FA35B2"/>
    <w:rsid w:val="00FC75CB"/>
    <w:rsid w:val="00FE3D60"/>
    <w:rsid w:val="0272B612"/>
    <w:rsid w:val="03C36DCD"/>
    <w:rsid w:val="04741E23"/>
    <w:rsid w:val="076C680B"/>
    <w:rsid w:val="087DB693"/>
    <w:rsid w:val="0B1B131D"/>
    <w:rsid w:val="0D13E860"/>
    <w:rsid w:val="1088C878"/>
    <w:rsid w:val="13D563C2"/>
    <w:rsid w:val="15795CDB"/>
    <w:rsid w:val="1ADA577C"/>
    <w:rsid w:val="1C267F7D"/>
    <w:rsid w:val="1D0F6674"/>
    <w:rsid w:val="1DA96AAF"/>
    <w:rsid w:val="1E538C97"/>
    <w:rsid w:val="1E9E8CCC"/>
    <w:rsid w:val="226B75ED"/>
    <w:rsid w:val="285CF517"/>
    <w:rsid w:val="28B21323"/>
    <w:rsid w:val="29CDFC32"/>
    <w:rsid w:val="2B0183C3"/>
    <w:rsid w:val="2B980FE2"/>
    <w:rsid w:val="2CC6D322"/>
    <w:rsid w:val="31EAAF00"/>
    <w:rsid w:val="364E5DF2"/>
    <w:rsid w:val="37C675F8"/>
    <w:rsid w:val="3A86FD9E"/>
    <w:rsid w:val="3C40F914"/>
    <w:rsid w:val="3DA70DD3"/>
    <w:rsid w:val="3E25F8E2"/>
    <w:rsid w:val="3E6B7210"/>
    <w:rsid w:val="3FEE18CF"/>
    <w:rsid w:val="3FF11590"/>
    <w:rsid w:val="439D3576"/>
    <w:rsid w:val="49EF4902"/>
    <w:rsid w:val="4CAEE317"/>
    <w:rsid w:val="4DD9F067"/>
    <w:rsid w:val="58BBFCBB"/>
    <w:rsid w:val="59BDB6CA"/>
    <w:rsid w:val="5B59872B"/>
    <w:rsid w:val="5D613E77"/>
    <w:rsid w:val="6105406F"/>
    <w:rsid w:val="65C83753"/>
    <w:rsid w:val="6700F87A"/>
    <w:rsid w:val="672A0C4C"/>
    <w:rsid w:val="6874AE83"/>
    <w:rsid w:val="6965BBA1"/>
    <w:rsid w:val="6C665AF8"/>
    <w:rsid w:val="6DE615EC"/>
    <w:rsid w:val="724A035A"/>
    <w:rsid w:val="7385B21D"/>
    <w:rsid w:val="74B8562D"/>
    <w:rsid w:val="79617E11"/>
    <w:rsid w:val="7A203A5E"/>
    <w:rsid w:val="7B658B3B"/>
    <w:rsid w:val="7B66CF5B"/>
    <w:rsid w:val="7C1F0D55"/>
    <w:rsid w:val="7D80071A"/>
    <w:rsid w:val="7E7F216C"/>
    <w:rsid w:val="7EEFFCA9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9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863116-FC04-41A6-8CE1-9E679AB10C42}"/>
</file>

<file path=customXml/itemProps2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 | National Broadband Ireland</cp:lastModifiedBy>
  <cp:revision>2</cp:revision>
  <cp:lastPrinted>2022-06-30T09:11:00Z</cp:lastPrinted>
  <dcterms:created xsi:type="dcterms:W3CDTF">2022-06-30T09:12:00Z</dcterms:created>
  <dcterms:modified xsi:type="dcterms:W3CDTF">2022-06-30T09:12:00Z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