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Default="005104A2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Aras an Chontae</w:t>
      </w:r>
      <w:r w:rsidR="00FA35B2">
        <w:rPr>
          <w:rFonts w:eastAsia="Segoe UI" w:cstheme="minorHAnsi"/>
          <w:sz w:val="22"/>
          <w:szCs w:val="22"/>
        </w:rPr>
        <w:t>,</w:t>
      </w:r>
    </w:p>
    <w:p w14:paraId="068A3656" w14:textId="03089FD3" w:rsidR="00CF6B93" w:rsidRDefault="00844F6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James Fintan Lalor Ave.</w:t>
      </w:r>
      <w:r w:rsidR="00FA35B2">
        <w:rPr>
          <w:rFonts w:eastAsia="Segoe UI" w:cstheme="minorHAnsi"/>
          <w:sz w:val="22"/>
          <w:szCs w:val="22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Kylekiproe</w:t>
      </w:r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663A1CF7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4A68F8">
        <w:t>0</w:t>
      </w:r>
      <w:r w:rsidR="00D006F6">
        <w:t>9</w:t>
      </w:r>
      <w:r w:rsidR="00133757" w:rsidRPr="00133757">
        <w:t>/</w:t>
      </w:r>
      <w:r w:rsidR="004A68F8">
        <w:t>11</w:t>
      </w:r>
      <w:r w:rsidR="00133757" w:rsidRPr="00133757">
        <w:t>/2021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21B6F8D6" w:rsidR="0060282A" w:rsidRDefault="0060282A" w:rsidP="0060282A">
      <w:r>
        <w:t>Further to our pre-application review held on the</w:t>
      </w:r>
      <w:r w:rsidR="04741E23">
        <w:t xml:space="preserve"> </w:t>
      </w:r>
      <w:r w:rsidR="004A68F8">
        <w:t>2</w:t>
      </w:r>
      <w:r w:rsidR="000A082A">
        <w:t>6</w:t>
      </w:r>
      <w:r w:rsidR="00E05B8C">
        <w:t>/</w:t>
      </w:r>
      <w:r w:rsidR="000A082A">
        <w:t>10</w:t>
      </w:r>
      <w:r w:rsidR="04741E23">
        <w:t>/2021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63636B6F" w:rsidR="0060282A" w:rsidRPr="00094CDF" w:rsidRDefault="000A082A" w:rsidP="1088C878">
            <w:r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Graiguecullen - Portarlington</w:t>
            </w:r>
            <w:r w:rsidR="2B0183C3"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5D9561F5" w:rsidR="0060282A" w:rsidRPr="00094CDF" w:rsidRDefault="2B980FE2" w:rsidP="1088C878">
            <w:r>
              <w:t>2021</w:t>
            </w:r>
            <w:r w:rsidR="005715B9">
              <w:t>LS0424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2EB80A14" w:rsidR="0060282A" w:rsidRPr="00094CDF" w:rsidRDefault="000A082A" w:rsidP="1088C878">
            <w:r>
              <w:t>20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4A395243" w:rsidR="0060282A" w:rsidRPr="00094CDF" w:rsidRDefault="00F14955" w:rsidP="1088C878">
            <w:r>
              <w:t>81,275</w:t>
            </w:r>
            <w:r w:rsidR="00950946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(url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472CE394" w:rsidR="0060282A" w:rsidRPr="008B0113" w:rsidRDefault="00DC1898" w:rsidP="0082158D">
            <w:r>
              <w:t>(</w:t>
            </w:r>
            <w:r w:rsidR="0050012E">
              <w:t xml:space="preserve"> </w:t>
            </w:r>
            <w:r w:rsidR="00F14955">
              <w:t>81,275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E77D3E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6B3A0F6E" w:rsidR="0057312A" w:rsidRPr="00DB64B5" w:rsidRDefault="000A082A" w:rsidP="1088C878">
            <w:pPr>
              <w:rPr>
                <w:lang w:val="it-IT"/>
              </w:rPr>
            </w:pPr>
            <w:r>
              <w:rPr>
                <w:lang w:val="it-IT"/>
              </w:rPr>
              <w:t>DA069</w:t>
            </w:r>
            <w:r w:rsidR="00DB64B5">
              <w:rPr>
                <w:lang w:val="it-IT"/>
              </w:rPr>
              <w:t>-1-Portlaoise-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 xml:space="preserve">Graiguecullen 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>–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 xml:space="preserve"> Portarlington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 xml:space="preserve"> M</w:t>
            </w:r>
            <w:r w:rsid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>D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B5A02" w14:textId="77777777" w:rsidR="000C71B7" w:rsidRDefault="000C71B7" w:rsidP="004508A1">
      <w:r>
        <w:separator/>
      </w:r>
    </w:p>
  </w:endnote>
  <w:endnote w:type="continuationSeparator" w:id="0">
    <w:p w14:paraId="6D51AA68" w14:textId="77777777" w:rsidR="000C71B7" w:rsidRDefault="000C71B7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1459" w14:textId="77777777" w:rsidR="000C71B7" w:rsidRDefault="000C71B7" w:rsidP="004508A1">
      <w:r>
        <w:separator/>
      </w:r>
    </w:p>
  </w:footnote>
  <w:footnote w:type="continuationSeparator" w:id="0">
    <w:p w14:paraId="6E74663A" w14:textId="77777777" w:rsidR="000C71B7" w:rsidRDefault="000C71B7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6409"/>
    <w:rsid w:val="000F6239"/>
    <w:rsid w:val="00106031"/>
    <w:rsid w:val="00111812"/>
    <w:rsid w:val="001323A4"/>
    <w:rsid w:val="00133672"/>
    <w:rsid w:val="0013369F"/>
    <w:rsid w:val="00133757"/>
    <w:rsid w:val="001643C2"/>
    <w:rsid w:val="00206919"/>
    <w:rsid w:val="002110A0"/>
    <w:rsid w:val="00221ACC"/>
    <w:rsid w:val="00230D8E"/>
    <w:rsid w:val="002327B4"/>
    <w:rsid w:val="00254A15"/>
    <w:rsid w:val="0026742B"/>
    <w:rsid w:val="00300685"/>
    <w:rsid w:val="00305E60"/>
    <w:rsid w:val="0032027E"/>
    <w:rsid w:val="0034432C"/>
    <w:rsid w:val="00357542"/>
    <w:rsid w:val="003627C3"/>
    <w:rsid w:val="00362FFA"/>
    <w:rsid w:val="0036351F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53E43"/>
    <w:rsid w:val="00660C4B"/>
    <w:rsid w:val="00683833"/>
    <w:rsid w:val="00684FC2"/>
    <w:rsid w:val="0069562C"/>
    <w:rsid w:val="006A036A"/>
    <w:rsid w:val="006E5369"/>
    <w:rsid w:val="006F6C0B"/>
    <w:rsid w:val="00705F05"/>
    <w:rsid w:val="0072180C"/>
    <w:rsid w:val="00732903"/>
    <w:rsid w:val="00740857"/>
    <w:rsid w:val="007447B5"/>
    <w:rsid w:val="00745669"/>
    <w:rsid w:val="00762D65"/>
    <w:rsid w:val="00780CC4"/>
    <w:rsid w:val="007A0481"/>
    <w:rsid w:val="007B0A58"/>
    <w:rsid w:val="007D2861"/>
    <w:rsid w:val="007D71A4"/>
    <w:rsid w:val="008339F7"/>
    <w:rsid w:val="008413DE"/>
    <w:rsid w:val="00844F60"/>
    <w:rsid w:val="00850099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44F2D"/>
    <w:rsid w:val="00950946"/>
    <w:rsid w:val="009B02DC"/>
    <w:rsid w:val="009C6271"/>
    <w:rsid w:val="009D6D2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71665"/>
    <w:rsid w:val="00F7421A"/>
    <w:rsid w:val="00F84D4D"/>
    <w:rsid w:val="00FA35B2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1" ma:contentTypeDescription="Create a new document." ma:contentTypeScope="" ma:versionID="7b3470aa898a2b9cb2b716424b180662">
  <xsd:schema xmlns:xsd="http://www.w3.org/2001/XMLSchema" xmlns:xs="http://www.w3.org/2001/XMLSchema" xmlns:p="http://schemas.microsoft.com/office/2006/metadata/properties" xmlns:ns2="3f6c58fd-e780-4297-a6da-f899d4fe3378" xmlns:ns3="a95b7d3c-0b98-4468-b8e6-b01cf60a3455" targetNamespace="http://schemas.microsoft.com/office/2006/metadata/properties" ma:root="true" ma:fieldsID="9cdc20e55c7eaa1c6a8746984a5f3d08" ns2:_="" ns3:_="">
    <xsd:import namespace="3f6c58fd-e780-4297-a6da-f899d4fe3378"/>
    <xsd:import namespace="a95b7d3c-0b98-4468-b8e6-b01cf60a3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49D2F5-6285-46BC-8D93-F48CC3615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10</cp:revision>
  <cp:lastPrinted>2021-06-18T10:13:00Z</cp:lastPrinted>
  <dcterms:created xsi:type="dcterms:W3CDTF">2021-11-09T09:24:00Z</dcterms:created>
  <dcterms:modified xsi:type="dcterms:W3CDTF">2021-11-09T10:44:00Z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